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E89" w:rsidRPr="00DF1E89" w:rsidRDefault="00E6415D" w:rsidP="00DF1E89">
      <w:pPr>
        <w:widowControl w:val="0"/>
        <w:autoSpaceDE w:val="0"/>
        <w:autoSpaceDN w:val="0"/>
        <w:adjustRightInd w:val="0"/>
        <w:ind w:firstLine="709"/>
        <w:rPr>
          <w:rFonts w:cs="Arial"/>
          <w:lang w:val="en-US"/>
        </w:rPr>
      </w:pPr>
      <w:bookmarkStart w:id="0" w:name="_GoBack"/>
      <w:bookmarkEnd w:id="0"/>
      <w:r>
        <w:rPr>
          <w:rFonts w:cs="Arial"/>
          <w:noProof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3099435</wp:posOffset>
            </wp:positionH>
            <wp:positionV relativeFrom="paragraph">
              <wp:posOffset>-243205</wp:posOffset>
            </wp:positionV>
            <wp:extent cx="461010" cy="570865"/>
            <wp:effectExtent l="0" t="0" r="0" b="635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708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1E89" w:rsidRPr="00DF1E89" w:rsidRDefault="00DF1E89" w:rsidP="00DF1E89">
      <w:pPr>
        <w:widowControl w:val="0"/>
        <w:autoSpaceDE w:val="0"/>
        <w:autoSpaceDN w:val="0"/>
        <w:adjustRightInd w:val="0"/>
        <w:ind w:firstLine="709"/>
        <w:rPr>
          <w:rFonts w:cs="Arial"/>
          <w:lang w:val="en-US"/>
        </w:rPr>
      </w:pPr>
    </w:p>
    <w:p w:rsidR="00DF1E89" w:rsidRPr="00DF1E89" w:rsidRDefault="00DF1E89" w:rsidP="00DF1E89">
      <w:pPr>
        <w:keepNext/>
        <w:tabs>
          <w:tab w:val="num" w:pos="0"/>
        </w:tabs>
        <w:ind w:firstLine="709"/>
        <w:jc w:val="center"/>
        <w:outlineLvl w:val="0"/>
        <w:rPr>
          <w:rFonts w:cs="Arial"/>
        </w:rPr>
      </w:pPr>
      <w:r w:rsidRPr="00DF1E89">
        <w:rPr>
          <w:rFonts w:cs="Arial"/>
        </w:rPr>
        <w:t>Администрация Каменского муниципального района</w:t>
      </w:r>
    </w:p>
    <w:p w:rsidR="00DF1E89" w:rsidRPr="00DF1E89" w:rsidRDefault="00DF1E89" w:rsidP="00DF1E89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  <w:bCs/>
        </w:rPr>
      </w:pPr>
      <w:r w:rsidRPr="00DF1E89">
        <w:rPr>
          <w:rFonts w:cs="Arial"/>
          <w:bCs/>
        </w:rPr>
        <w:t>Воронежской области</w:t>
      </w:r>
    </w:p>
    <w:p w:rsidR="00DF1E89" w:rsidRPr="00DF1E89" w:rsidRDefault="00DF1E89" w:rsidP="00DF1E89">
      <w:pPr>
        <w:keepNext/>
        <w:widowControl w:val="0"/>
        <w:numPr>
          <w:ilvl w:val="6"/>
          <w:numId w:val="1"/>
        </w:numPr>
        <w:tabs>
          <w:tab w:val="left" w:pos="0"/>
        </w:tabs>
        <w:autoSpaceDE w:val="0"/>
        <w:autoSpaceDN w:val="0"/>
        <w:adjustRightInd w:val="0"/>
        <w:ind w:firstLine="709"/>
        <w:jc w:val="center"/>
        <w:outlineLvl w:val="6"/>
        <w:rPr>
          <w:rFonts w:cs="Arial"/>
          <w:bCs/>
        </w:rPr>
      </w:pPr>
      <w:r w:rsidRPr="00DF1E89">
        <w:rPr>
          <w:rFonts w:cs="Arial"/>
        </w:rPr>
        <w:t>ПОСТАНОВЛЕНИЕ</w:t>
      </w:r>
    </w:p>
    <w:p w:rsidR="00DF1E89" w:rsidRPr="00DF1E89" w:rsidRDefault="00DF1E89" w:rsidP="00DF1E89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  <w:bCs/>
        </w:rPr>
      </w:pPr>
    </w:p>
    <w:p w:rsidR="00DF1E89" w:rsidRPr="00DF1E89" w:rsidRDefault="00DF1E89" w:rsidP="00DF1E89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DF1E89">
        <w:rPr>
          <w:rFonts w:cs="Arial"/>
        </w:rPr>
        <w:t xml:space="preserve">  </w:t>
      </w:r>
    </w:p>
    <w:p w:rsidR="00DF1E89" w:rsidRPr="00DF1E89" w:rsidRDefault="00DF1E89" w:rsidP="00DF1E89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DF1E89">
        <w:rPr>
          <w:rFonts w:cs="Arial"/>
        </w:rPr>
        <w:t>03 февраля 2026 г.  № 18</w:t>
      </w:r>
    </w:p>
    <w:p w:rsidR="00DF1E89" w:rsidRPr="00DF1E89" w:rsidRDefault="00DF1E89" w:rsidP="00DF1E89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DF1E89" w:rsidRPr="00DF1E89" w:rsidRDefault="00DF1E89" w:rsidP="00DF1E89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DF1E89">
        <w:rPr>
          <w:rFonts w:cs="Arial"/>
          <w:b/>
          <w:bCs/>
          <w:kern w:val="28"/>
          <w:sz w:val="32"/>
          <w:szCs w:val="32"/>
        </w:rPr>
        <w:t xml:space="preserve">О внесении изменений в постановление </w:t>
      </w:r>
    </w:p>
    <w:p w:rsidR="00DF1E89" w:rsidRPr="00DF1E89" w:rsidRDefault="00DF1E89" w:rsidP="00DF1E89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DF1E89">
        <w:rPr>
          <w:rFonts w:cs="Arial"/>
          <w:b/>
          <w:bCs/>
          <w:kern w:val="28"/>
          <w:sz w:val="32"/>
          <w:szCs w:val="32"/>
        </w:rPr>
        <w:t xml:space="preserve">администрации Каменского муниципального </w:t>
      </w:r>
    </w:p>
    <w:p w:rsidR="00DF1E89" w:rsidRPr="00DF1E89" w:rsidRDefault="00DF1E89" w:rsidP="00DF1E89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DF1E89">
        <w:rPr>
          <w:rFonts w:cs="Arial"/>
          <w:b/>
          <w:bCs/>
          <w:kern w:val="28"/>
          <w:sz w:val="32"/>
          <w:szCs w:val="32"/>
        </w:rPr>
        <w:t xml:space="preserve">района от 14.07.2020г. № 181 «Об определении видов </w:t>
      </w:r>
    </w:p>
    <w:p w:rsidR="00DF1E89" w:rsidRPr="00DF1E89" w:rsidRDefault="00DF1E89" w:rsidP="00DF1E89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DF1E89">
        <w:rPr>
          <w:rFonts w:cs="Arial"/>
          <w:b/>
          <w:bCs/>
          <w:kern w:val="28"/>
          <w:sz w:val="32"/>
          <w:szCs w:val="32"/>
        </w:rPr>
        <w:t xml:space="preserve">обязательных работ и перечня объектов, </w:t>
      </w:r>
    </w:p>
    <w:p w:rsidR="00DF1E89" w:rsidRPr="00DF1E89" w:rsidRDefault="00DF1E89" w:rsidP="00DF1E89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DF1E89">
        <w:rPr>
          <w:rFonts w:cs="Arial"/>
          <w:b/>
          <w:bCs/>
          <w:kern w:val="28"/>
          <w:sz w:val="32"/>
          <w:szCs w:val="32"/>
        </w:rPr>
        <w:t>предназначенных для отбывания наказания лицами,</w:t>
      </w:r>
    </w:p>
    <w:p w:rsidR="00DF1E89" w:rsidRPr="00DF1E89" w:rsidRDefault="00DF1E89" w:rsidP="00DF1E89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DF1E89">
        <w:rPr>
          <w:rFonts w:cs="Arial"/>
          <w:b/>
          <w:bCs/>
          <w:kern w:val="28"/>
          <w:sz w:val="32"/>
          <w:szCs w:val="32"/>
        </w:rPr>
        <w:t>которым назначено наказание по приговору суда</w:t>
      </w:r>
    </w:p>
    <w:p w:rsidR="00DF1E89" w:rsidRPr="00DF1E89" w:rsidRDefault="00DF1E89" w:rsidP="00DF1E89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DF1E89">
        <w:rPr>
          <w:rFonts w:cs="Arial"/>
          <w:b/>
          <w:bCs/>
          <w:kern w:val="28"/>
          <w:sz w:val="32"/>
          <w:szCs w:val="32"/>
        </w:rPr>
        <w:t xml:space="preserve">в виде обязательных работ» ( в ред. пост. от 24.06.2025г. №190) </w:t>
      </w:r>
    </w:p>
    <w:p w:rsidR="00DF1E89" w:rsidRPr="00DF1E89" w:rsidRDefault="00DF1E89" w:rsidP="00DF1E89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9"/>
        <w:rPr>
          <w:rFonts w:cs="Arial"/>
        </w:rPr>
      </w:pPr>
      <w:r w:rsidRPr="00DF1E89">
        <w:rPr>
          <w:rFonts w:cs="Arial"/>
        </w:rPr>
        <w:t xml:space="preserve">  В соответствии с  частью 1 статьи 49 Уголовного кодекса Российской Федерации от 13.06.1996 №63-ФЗ, на основании письма Острогожского МФ ФКУ УИИ УФСИН России по Воронежской области от 12.01.2026 №37/ТО/29/23-10, администрация Каменского муниципального района</w:t>
      </w:r>
    </w:p>
    <w:p w:rsidR="00DF1E89" w:rsidRPr="00DF1E89" w:rsidRDefault="00DF1E89" w:rsidP="00DF1E89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DF1E89">
        <w:rPr>
          <w:rFonts w:cs="Arial"/>
        </w:rPr>
        <w:t>ПОСТАНОВЛЯЕТ:</w:t>
      </w:r>
    </w:p>
    <w:p w:rsidR="00DF1E89" w:rsidRPr="00DF1E89" w:rsidRDefault="00DF1E89" w:rsidP="00DF1E89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9"/>
        <w:rPr>
          <w:rFonts w:cs="Arial"/>
        </w:rPr>
      </w:pPr>
      <w:r w:rsidRPr="00DF1E89">
        <w:rPr>
          <w:rFonts w:cs="Arial"/>
        </w:rPr>
        <w:t>1. Внести в приложение 1 к постановлению администрации Каменского муниципального района от 14.07.2020 №181 «Об определении видов обязательных работ и перечня объектов, предназначенных для отбывания для отбывания наказания  лицами, которым назначено наказание по приговору суда в  виде обязательных работ» следующее изменение:</w:t>
      </w:r>
    </w:p>
    <w:p w:rsidR="00DF1E89" w:rsidRPr="00DF1E89" w:rsidRDefault="00DF1E89" w:rsidP="00DF1E89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9"/>
        <w:rPr>
          <w:rFonts w:cs="Arial"/>
        </w:rPr>
      </w:pPr>
      <w:r w:rsidRPr="00DF1E89">
        <w:rPr>
          <w:rFonts w:cs="Arial"/>
        </w:rPr>
        <w:t xml:space="preserve">1.1. Дополнить перечень объектов, предназначенных для отбывания наказания лицами, которым назначено наказание по приговору суда в виде обязательных работ п. 16 «ООО «Городской Уют». </w:t>
      </w:r>
    </w:p>
    <w:p w:rsidR="00DF1E89" w:rsidRPr="00DF1E89" w:rsidRDefault="00DF1E89" w:rsidP="00DF1E89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9"/>
        <w:rPr>
          <w:rFonts w:cs="Arial"/>
        </w:rPr>
      </w:pPr>
      <w:r w:rsidRPr="00DF1E89">
        <w:rPr>
          <w:rFonts w:cs="Arial"/>
        </w:rPr>
        <w:t>2. Настоящее постановление вступает в силу со дня его опубликования в официальном периодическом печатном средстве массовой информации органов местного самоуправления Каменского муниципального района Воронежской области «Вестник муниципальных правовых актов Каменского муниципального района Воронежской области» и размещения на официальном сайте администрации Каменского муниципального района в сети «Интернет» .</w:t>
      </w:r>
    </w:p>
    <w:p w:rsidR="00DF1E89" w:rsidRPr="00DF1E89" w:rsidRDefault="00DF1E89" w:rsidP="00DF1E89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9"/>
        <w:rPr>
          <w:rFonts w:cs="Arial"/>
          <w:color w:val="003366"/>
        </w:rPr>
      </w:pPr>
      <w:r w:rsidRPr="00DF1E89">
        <w:rPr>
          <w:rFonts w:cs="Arial"/>
        </w:rPr>
        <w:t xml:space="preserve">3. Копию настоящего постановления направить в орган, исполняющий наказание.  </w:t>
      </w:r>
    </w:p>
    <w:p w:rsidR="00DF1E89" w:rsidRPr="00DF1E89" w:rsidRDefault="00DF1E89" w:rsidP="00DF1E89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DF1E89">
        <w:rPr>
          <w:rFonts w:cs="Arial"/>
        </w:rPr>
        <w:t>4. Контроль за исполнением  настоящего постановления оставляю за собой.</w:t>
      </w:r>
    </w:p>
    <w:p w:rsidR="00DF1E89" w:rsidRPr="00DF1E89" w:rsidRDefault="00DF1E89" w:rsidP="00DF1E89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DF1E89" w:rsidRPr="00DF1E89" w:rsidRDefault="00DF1E89" w:rsidP="00DF1E89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DF1E89" w:rsidRPr="00DF1E89" w:rsidRDefault="00DF1E89" w:rsidP="00DF1E89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DF1E89" w:rsidRPr="00DF1E89" w:rsidRDefault="00DF1E89" w:rsidP="00DF1E89">
      <w:pPr>
        <w:widowControl w:val="0"/>
        <w:shd w:val="clear" w:color="auto" w:fill="FFFFFF"/>
        <w:tabs>
          <w:tab w:val="left" w:pos="8270"/>
        </w:tabs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DF1E89">
        <w:rPr>
          <w:rFonts w:cs="Arial"/>
          <w:color w:val="000000"/>
        </w:rPr>
        <w:t xml:space="preserve">  Глава</w:t>
      </w:r>
    </w:p>
    <w:p w:rsidR="00DF1E89" w:rsidRPr="00DF1E89" w:rsidRDefault="00DF1E89" w:rsidP="00DF1E89">
      <w:pPr>
        <w:widowControl w:val="0"/>
        <w:shd w:val="clear" w:color="auto" w:fill="FFFFFF"/>
        <w:tabs>
          <w:tab w:val="left" w:pos="8270"/>
        </w:tabs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DF1E89">
        <w:rPr>
          <w:rFonts w:cs="Arial"/>
          <w:color w:val="000000"/>
        </w:rPr>
        <w:t xml:space="preserve"> администрации Каменского  </w:t>
      </w:r>
    </w:p>
    <w:p w:rsidR="00DF1E89" w:rsidRPr="00DF1E89" w:rsidRDefault="00DF1E89" w:rsidP="00DF1E89">
      <w:pPr>
        <w:widowControl w:val="0"/>
        <w:shd w:val="clear" w:color="auto" w:fill="FFFFFF"/>
        <w:tabs>
          <w:tab w:val="left" w:pos="8270"/>
        </w:tabs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DF1E89">
        <w:rPr>
          <w:rFonts w:cs="Arial"/>
          <w:color w:val="000000"/>
        </w:rPr>
        <w:t xml:space="preserve"> муниципального района  А.С. Кателкин </w:t>
      </w:r>
    </w:p>
    <w:p w:rsidR="005836D7" w:rsidRPr="00DF1E89" w:rsidRDefault="005836D7" w:rsidP="00DF1E89"/>
    <w:sectPr w:rsidR="005836D7" w:rsidRPr="00DF1E89" w:rsidSect="004B46CA">
      <w:headerReference w:type="default" r:id="rId9"/>
      <w:footerReference w:type="even" r:id="rId10"/>
      <w:footerReference w:type="default" r:id="rId11"/>
      <w:pgSz w:w="11909" w:h="16834"/>
      <w:pgMar w:top="2268" w:right="567" w:bottom="567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868" w:rsidRDefault="00ED5868">
      <w:r>
        <w:separator/>
      </w:r>
    </w:p>
  </w:endnote>
  <w:endnote w:type="continuationSeparator" w:id="0">
    <w:p w:rsidR="00ED5868" w:rsidRDefault="00ED5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6CA" w:rsidRDefault="004B46CA" w:rsidP="004B46C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B46CA" w:rsidRDefault="004B46CA" w:rsidP="004B46CA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6CA" w:rsidRDefault="004B46CA" w:rsidP="004B46C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:rsidR="004B46CA" w:rsidRDefault="004B46CA" w:rsidP="004B46CA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868" w:rsidRDefault="00ED5868">
      <w:r>
        <w:separator/>
      </w:r>
    </w:p>
  </w:footnote>
  <w:footnote w:type="continuationSeparator" w:id="0">
    <w:p w:rsidR="00ED5868" w:rsidRDefault="00ED58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6CA" w:rsidRDefault="004B46CA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4B46CA" w:rsidRDefault="004B46C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F86"/>
    <w:rsid w:val="00110FC3"/>
    <w:rsid w:val="001B102C"/>
    <w:rsid w:val="001E32D1"/>
    <w:rsid w:val="001F3E4E"/>
    <w:rsid w:val="002965ED"/>
    <w:rsid w:val="003B2C57"/>
    <w:rsid w:val="003D036C"/>
    <w:rsid w:val="004B46CA"/>
    <w:rsid w:val="004D4846"/>
    <w:rsid w:val="004E26C0"/>
    <w:rsid w:val="005836D7"/>
    <w:rsid w:val="00702F86"/>
    <w:rsid w:val="00802A85"/>
    <w:rsid w:val="008F5EBD"/>
    <w:rsid w:val="00905B81"/>
    <w:rsid w:val="00AB1172"/>
    <w:rsid w:val="00CF1A3D"/>
    <w:rsid w:val="00D85E8E"/>
    <w:rsid w:val="00DF1E89"/>
    <w:rsid w:val="00E460F0"/>
    <w:rsid w:val="00E6415D"/>
    <w:rsid w:val="00ED5868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E6415D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E6415D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E6415D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E6415D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E6415D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E6415D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E6415D"/>
  </w:style>
  <w:style w:type="character" w:customStyle="1" w:styleId="10">
    <w:name w:val="Заголовок 1 Знак"/>
    <w:link w:val="1"/>
    <w:rsid w:val="00DF1E8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DF1E89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DF1E89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DF1E89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E6415D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E6415D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DF1E89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E6415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E6415D"/>
    <w:rPr>
      <w:color w:val="0000FF"/>
      <w:u w:val="none"/>
    </w:rPr>
  </w:style>
  <w:style w:type="paragraph" w:customStyle="1" w:styleId="Application">
    <w:name w:val="Application!Приложение"/>
    <w:rsid w:val="00E6415D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E6415D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E6415D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footer"/>
    <w:basedOn w:val="a"/>
    <w:link w:val="a7"/>
    <w:uiPriority w:val="99"/>
    <w:semiHidden/>
    <w:unhideWhenUsed/>
    <w:rsid w:val="00DF1E8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DF1E89"/>
    <w:rPr>
      <w:rFonts w:ascii="Arial" w:eastAsia="Times New Roman" w:hAnsi="Arial"/>
      <w:sz w:val="24"/>
      <w:szCs w:val="24"/>
    </w:rPr>
  </w:style>
  <w:style w:type="character" w:styleId="a8">
    <w:name w:val="page number"/>
    <w:rsid w:val="00DF1E89"/>
  </w:style>
  <w:style w:type="paragraph" w:styleId="a9">
    <w:name w:val="header"/>
    <w:basedOn w:val="a"/>
    <w:link w:val="aa"/>
    <w:uiPriority w:val="99"/>
    <w:rsid w:val="00DF1E8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0"/>
      <w:jc w:val="left"/>
    </w:pPr>
    <w:rPr>
      <w:rFonts w:cs="Arial"/>
      <w:sz w:val="20"/>
      <w:szCs w:val="20"/>
    </w:rPr>
  </w:style>
  <w:style w:type="character" w:customStyle="1" w:styleId="aa">
    <w:name w:val="Верхний колонтитул Знак"/>
    <w:link w:val="a9"/>
    <w:uiPriority w:val="99"/>
    <w:rsid w:val="00DF1E89"/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E6415D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E6415D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E6415D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E6415D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E6415D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E6415D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E6415D"/>
  </w:style>
  <w:style w:type="character" w:customStyle="1" w:styleId="10">
    <w:name w:val="Заголовок 1 Знак"/>
    <w:link w:val="1"/>
    <w:rsid w:val="00DF1E8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DF1E89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DF1E89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DF1E89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E6415D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E6415D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DF1E89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E6415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E6415D"/>
    <w:rPr>
      <w:color w:val="0000FF"/>
      <w:u w:val="none"/>
    </w:rPr>
  </w:style>
  <w:style w:type="paragraph" w:customStyle="1" w:styleId="Application">
    <w:name w:val="Application!Приложение"/>
    <w:rsid w:val="00E6415D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E6415D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E6415D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footer"/>
    <w:basedOn w:val="a"/>
    <w:link w:val="a7"/>
    <w:uiPriority w:val="99"/>
    <w:semiHidden/>
    <w:unhideWhenUsed/>
    <w:rsid w:val="00DF1E8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DF1E89"/>
    <w:rPr>
      <w:rFonts w:ascii="Arial" w:eastAsia="Times New Roman" w:hAnsi="Arial"/>
      <w:sz w:val="24"/>
      <w:szCs w:val="24"/>
    </w:rPr>
  </w:style>
  <w:style w:type="character" w:styleId="a8">
    <w:name w:val="page number"/>
    <w:rsid w:val="00DF1E89"/>
  </w:style>
  <w:style w:type="paragraph" w:styleId="a9">
    <w:name w:val="header"/>
    <w:basedOn w:val="a"/>
    <w:link w:val="aa"/>
    <w:uiPriority w:val="99"/>
    <w:rsid w:val="00DF1E8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0"/>
      <w:jc w:val="left"/>
    </w:pPr>
    <w:rPr>
      <w:rFonts w:cs="Arial"/>
      <w:sz w:val="20"/>
      <w:szCs w:val="20"/>
    </w:rPr>
  </w:style>
  <w:style w:type="character" w:customStyle="1" w:styleId="aa">
    <w:name w:val="Верхний колонтитул Знак"/>
    <w:link w:val="a9"/>
    <w:uiPriority w:val="99"/>
    <w:rsid w:val="00DF1E89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2026-04-27T12:56:00Z</dcterms:created>
  <dcterms:modified xsi:type="dcterms:W3CDTF">2026-04-27T12:56:00Z</dcterms:modified>
</cp:coreProperties>
</file>