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FED" w:rsidRPr="00095FED" w:rsidRDefault="00D31889" w:rsidP="00095FED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  <w:lang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16890" cy="64389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6890" cy="64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0.7pt;height:5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" filled="f" stroked="f">
                <o:lock v:ext="edit" aspectratio="t"/>
                <w10:anchorlock/>
              </v:rect>
            </w:pict>
          </mc:Fallback>
        </mc:AlternateContent>
      </w:r>
    </w:p>
    <w:p w:rsidR="00095FED" w:rsidRPr="00095FED" w:rsidRDefault="00095FED" w:rsidP="00095FED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095FED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095FED" w:rsidRPr="00095FED" w:rsidRDefault="00095FED" w:rsidP="00095FED">
      <w:pPr>
        <w:ind w:firstLine="0"/>
        <w:jc w:val="center"/>
        <w:rPr>
          <w:rFonts w:cs="Arial"/>
          <w:bCs/>
        </w:rPr>
      </w:pPr>
      <w:r w:rsidRPr="00095FED">
        <w:rPr>
          <w:rFonts w:cs="Arial"/>
          <w:bCs/>
        </w:rPr>
        <w:t>Воронежской области</w:t>
      </w:r>
    </w:p>
    <w:p w:rsidR="00095FED" w:rsidRPr="00095FED" w:rsidRDefault="00095FED" w:rsidP="00095FED">
      <w:pPr>
        <w:ind w:firstLine="0"/>
        <w:jc w:val="center"/>
        <w:rPr>
          <w:rFonts w:cs="Arial"/>
          <w:bCs/>
        </w:rPr>
      </w:pPr>
    </w:p>
    <w:p w:rsidR="00095FED" w:rsidRPr="00095FED" w:rsidRDefault="00095FED" w:rsidP="00095FED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095FED">
        <w:rPr>
          <w:rFonts w:eastAsia="Lucida Sans Unicode" w:cs="Arial"/>
          <w:bCs/>
          <w:kern w:val="1"/>
          <w:lang w:val="x-none"/>
        </w:rPr>
        <w:t>ПОСТАНОВЛЕНИЕ</w:t>
      </w:r>
    </w:p>
    <w:p w:rsidR="00095FED" w:rsidRPr="00095FED" w:rsidRDefault="00095FED" w:rsidP="00095FED">
      <w:pPr>
        <w:keepNext/>
        <w:widowControl w:val="0"/>
        <w:tabs>
          <w:tab w:val="num" w:pos="0"/>
          <w:tab w:val="left" w:pos="284"/>
        </w:tabs>
        <w:autoSpaceDE w:val="0"/>
        <w:ind w:left="284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095FED">
        <w:rPr>
          <w:rFonts w:eastAsia="Lucida Sans Unicode" w:cs="Arial"/>
          <w:bCs/>
          <w:kern w:val="1"/>
          <w:lang w:val="x-none"/>
        </w:rPr>
        <w:t xml:space="preserve">  </w:t>
      </w:r>
    </w:p>
    <w:p w:rsidR="00095FED" w:rsidRPr="00095FED" w:rsidRDefault="00095FED" w:rsidP="00095FED">
      <w:pPr>
        <w:ind w:firstLine="0"/>
        <w:jc w:val="left"/>
        <w:rPr>
          <w:rFonts w:cs="Arial"/>
          <w:bCs/>
        </w:rPr>
      </w:pPr>
      <w:r w:rsidRPr="00095FED">
        <w:rPr>
          <w:rFonts w:cs="Arial"/>
          <w:bCs/>
        </w:rPr>
        <w:t>29 мая  2026 г.  № 178</w:t>
      </w:r>
    </w:p>
    <w:p w:rsidR="00095FED" w:rsidRPr="00095FED" w:rsidRDefault="00095FED" w:rsidP="00095FED">
      <w:pPr>
        <w:ind w:firstLine="0"/>
        <w:jc w:val="left"/>
        <w:rPr>
          <w:rFonts w:cs="Arial"/>
          <w:bCs/>
        </w:rPr>
      </w:pPr>
      <w:r w:rsidRPr="00095FED">
        <w:rPr>
          <w:rFonts w:cs="Arial"/>
          <w:bCs/>
        </w:rPr>
        <w:t xml:space="preserve">  </w:t>
      </w:r>
    </w:p>
    <w:p w:rsidR="00095FED" w:rsidRPr="00095FED" w:rsidRDefault="00D31889" w:rsidP="00095FED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120015</wp:posOffset>
                </wp:positionV>
                <wp:extent cx="5982335" cy="2218690"/>
                <wp:effectExtent l="9525" t="5715" r="8890" b="1397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2335" cy="2218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5FED" w:rsidRPr="00095FED" w:rsidRDefault="00095FED" w:rsidP="00095FED">
                            <w:pPr>
                              <w:jc w:val="center"/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095FED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Об утверждении </w:t>
                            </w:r>
                            <w:bookmarkStart w:id="1" w:name="_Hlk224828294"/>
                            <w:r w:rsidRPr="00095FED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095FED">
                              <w:rPr>
                                <w:rFonts w:eastAsia="Calibri"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орядка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</w:t>
                            </w:r>
                            <w:r w:rsidRPr="00095FED"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 xml:space="preserve"> в другие наиболее приближенные к месту жительства семьи муниципальные дошкольные образовательные учреждения</w:t>
                            </w:r>
                          </w:p>
                          <w:bookmarkEnd w:id="1"/>
                          <w:p w:rsidR="00095FED" w:rsidRPr="00095FED" w:rsidRDefault="00095FED" w:rsidP="00095FED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9.45pt;width:471.05pt;height:17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" strokecolor="white">
                <v:textbox>
                  <w:txbxContent>
                    <w:p w:rsidR="00095FED" w:rsidRPr="00095FED" w:rsidRDefault="00095FED" w:rsidP="00095FED">
                      <w:pPr>
                        <w:jc w:val="center"/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</w:pPr>
                      <w:r w:rsidRPr="00095FED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Об утверждении </w:t>
                      </w:r>
                      <w:bookmarkStart w:id="2" w:name="_Hlk224828294"/>
                      <w:r w:rsidRPr="00095FED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095FED">
                        <w:rPr>
                          <w:rFonts w:eastAsia="Calibri"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орядка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</w:t>
                      </w:r>
                      <w:r w:rsidRPr="00095FED"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 xml:space="preserve"> в другие наиболее приближенные к месту жительства семьи муниципальные дошкольные образовательные учреждения</w:t>
                      </w:r>
                    </w:p>
                    <w:bookmarkEnd w:id="2"/>
                    <w:p w:rsidR="00095FED" w:rsidRPr="00095FED" w:rsidRDefault="00095FED" w:rsidP="00095FED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jc w:val="center"/>
                        <w:rPr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5FED" w:rsidRPr="00095FED" w:rsidRDefault="00095FED" w:rsidP="00095FED">
      <w:pPr>
        <w:ind w:firstLine="0"/>
        <w:jc w:val="left"/>
        <w:rPr>
          <w:rFonts w:cs="Arial"/>
        </w:rPr>
      </w:pPr>
    </w:p>
    <w:p w:rsidR="00095FED" w:rsidRPr="00095FED" w:rsidRDefault="00095FED" w:rsidP="00095FED">
      <w:pPr>
        <w:ind w:firstLine="0"/>
        <w:jc w:val="left"/>
        <w:rPr>
          <w:rFonts w:cs="Arial"/>
        </w:rPr>
      </w:pPr>
    </w:p>
    <w:p w:rsidR="00095FED" w:rsidRPr="00095FED" w:rsidRDefault="00095FED" w:rsidP="00095FED">
      <w:pPr>
        <w:ind w:firstLine="0"/>
        <w:jc w:val="left"/>
        <w:rPr>
          <w:rFonts w:cs="Arial"/>
        </w:rPr>
      </w:pPr>
    </w:p>
    <w:p w:rsidR="00095FED" w:rsidRPr="00095FED" w:rsidRDefault="00095FED" w:rsidP="00095FED">
      <w:pPr>
        <w:ind w:firstLine="0"/>
        <w:jc w:val="left"/>
        <w:rPr>
          <w:rFonts w:cs="Arial"/>
        </w:rPr>
      </w:pPr>
    </w:p>
    <w:p w:rsidR="00095FED" w:rsidRPr="00095FED" w:rsidRDefault="00095FED" w:rsidP="00095FED">
      <w:pPr>
        <w:ind w:firstLine="708"/>
        <w:rPr>
          <w:rFonts w:cs="Arial"/>
        </w:rPr>
      </w:pPr>
    </w:p>
    <w:p w:rsidR="00095FED" w:rsidRPr="00095FED" w:rsidRDefault="00095FED" w:rsidP="00095FED">
      <w:pPr>
        <w:ind w:firstLine="708"/>
        <w:rPr>
          <w:rFonts w:cs="Arial"/>
        </w:rPr>
      </w:pPr>
    </w:p>
    <w:p w:rsidR="00095FED" w:rsidRPr="00095FED" w:rsidRDefault="00095FED" w:rsidP="00095FED">
      <w:pPr>
        <w:spacing w:line="360" w:lineRule="auto"/>
        <w:ind w:firstLine="708"/>
        <w:rPr>
          <w:rFonts w:cs="Arial"/>
        </w:rPr>
      </w:pPr>
    </w:p>
    <w:p w:rsidR="00095FED" w:rsidRPr="00095FED" w:rsidRDefault="00095FED" w:rsidP="00095FED">
      <w:pPr>
        <w:spacing w:line="360" w:lineRule="auto"/>
        <w:ind w:firstLine="708"/>
        <w:rPr>
          <w:rFonts w:cs="Arial"/>
        </w:rPr>
      </w:pPr>
    </w:p>
    <w:p w:rsidR="00095FED" w:rsidRPr="00095FED" w:rsidRDefault="00095FED" w:rsidP="00095FED">
      <w:pPr>
        <w:spacing w:line="360" w:lineRule="auto"/>
        <w:ind w:firstLine="708"/>
        <w:rPr>
          <w:rFonts w:cs="Arial"/>
        </w:rPr>
      </w:pPr>
    </w:p>
    <w:p w:rsidR="00095FED" w:rsidRPr="00095FED" w:rsidRDefault="00095FED" w:rsidP="00095FED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</w:p>
    <w:p w:rsidR="00095FED" w:rsidRPr="00095FED" w:rsidRDefault="00095FED" w:rsidP="00095FED">
      <w:pPr>
        <w:widowControl w:val="0"/>
        <w:tabs>
          <w:tab w:val="left" w:pos="0"/>
        </w:tabs>
        <w:ind w:firstLine="709"/>
        <w:rPr>
          <w:rFonts w:eastAsia="Calibri" w:cs="Arial"/>
          <w:lang w:eastAsia="en-US"/>
        </w:rPr>
      </w:pPr>
    </w:p>
    <w:p w:rsidR="00095FED" w:rsidRPr="00095FED" w:rsidRDefault="00095FED" w:rsidP="00095FED">
      <w:pPr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095FED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095FED">
        <w:rPr>
          <w:rFonts w:cs="Arial"/>
        </w:rPr>
        <w:t>, администрация Каменского муниципального района Воронежской области,</w:t>
      </w:r>
    </w:p>
    <w:p w:rsidR="00095FED" w:rsidRPr="00095FED" w:rsidRDefault="00095FED" w:rsidP="00095FED">
      <w:pPr>
        <w:spacing w:line="360" w:lineRule="auto"/>
        <w:ind w:firstLine="709"/>
        <w:jc w:val="center"/>
        <w:rPr>
          <w:rFonts w:cs="Arial"/>
        </w:rPr>
      </w:pPr>
    </w:p>
    <w:p w:rsidR="00095FED" w:rsidRPr="00095FED" w:rsidRDefault="00095FED" w:rsidP="00095FED">
      <w:pPr>
        <w:spacing w:line="360" w:lineRule="auto"/>
        <w:ind w:firstLine="709"/>
        <w:jc w:val="center"/>
        <w:rPr>
          <w:rFonts w:cs="Arial"/>
        </w:rPr>
      </w:pPr>
      <w:r w:rsidRPr="00095FED">
        <w:rPr>
          <w:rFonts w:cs="Arial"/>
        </w:rPr>
        <w:t>ПОСТАНОВЛЯЕТ:</w:t>
      </w:r>
    </w:p>
    <w:p w:rsidR="00095FED" w:rsidRPr="00095FED" w:rsidRDefault="00095FED" w:rsidP="00095FED">
      <w:pPr>
        <w:spacing w:line="360" w:lineRule="auto"/>
        <w:ind w:firstLine="709"/>
        <w:rPr>
          <w:rFonts w:cs="Arial"/>
          <w:lang w:eastAsia="zh-CN"/>
        </w:rPr>
      </w:pPr>
      <w:r w:rsidRPr="00095FED">
        <w:rPr>
          <w:rFonts w:cs="Arial"/>
        </w:rPr>
        <w:t xml:space="preserve">1. </w:t>
      </w:r>
      <w:r w:rsidRPr="00095FED">
        <w:rPr>
          <w:rFonts w:cs="Arial"/>
          <w:lang w:eastAsia="zh-CN"/>
        </w:rPr>
        <w:t>Утвердить п</w:t>
      </w:r>
      <w:r w:rsidRPr="00095FED">
        <w:rPr>
          <w:rFonts w:eastAsia="Calibri" w:cs="Arial"/>
          <w:bCs/>
        </w:rPr>
        <w:t>орядок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</w:t>
      </w:r>
      <w:r w:rsidRPr="00095FED">
        <w:rPr>
          <w:rFonts w:cs="Arial"/>
        </w:rPr>
        <w:t xml:space="preserve"> в другие наиболее приближенные к месту жительства семьи муниципальные дошкольные образовательные учреждения</w:t>
      </w:r>
      <w:r w:rsidRPr="00095FED">
        <w:rPr>
          <w:rFonts w:cs="Arial"/>
          <w:lang w:eastAsia="zh-CN"/>
        </w:rPr>
        <w:t>, согласно приложению к настоящему постановлению.</w:t>
      </w:r>
    </w:p>
    <w:p w:rsidR="00095FED" w:rsidRPr="00095FED" w:rsidRDefault="00095FED" w:rsidP="00095FED">
      <w:pPr>
        <w:tabs>
          <w:tab w:val="left" w:pos="284"/>
          <w:tab w:val="left" w:pos="426"/>
        </w:tabs>
        <w:autoSpaceDE w:val="0"/>
        <w:autoSpaceDN w:val="0"/>
        <w:adjustRightInd w:val="0"/>
        <w:spacing w:line="360" w:lineRule="auto"/>
        <w:ind w:firstLine="709"/>
        <w:rPr>
          <w:rFonts w:cs="Arial"/>
        </w:rPr>
      </w:pPr>
      <w:r w:rsidRPr="00095FED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095FED" w:rsidRPr="00095FED" w:rsidRDefault="00095FED" w:rsidP="00095FED">
      <w:pPr>
        <w:spacing w:line="360" w:lineRule="auto"/>
        <w:ind w:firstLine="709"/>
        <w:rPr>
          <w:rFonts w:cs="Arial"/>
        </w:rPr>
      </w:pPr>
      <w:r w:rsidRPr="00095FED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095FED" w:rsidRPr="00095FED" w:rsidRDefault="00095FED" w:rsidP="00095FED">
      <w:pPr>
        <w:spacing w:line="360" w:lineRule="auto"/>
        <w:ind w:firstLine="709"/>
        <w:rPr>
          <w:rFonts w:cs="Arial"/>
        </w:rPr>
      </w:pPr>
      <w:r w:rsidRPr="00095FED">
        <w:rPr>
          <w:rFonts w:cs="Arial"/>
        </w:rPr>
        <w:lastRenderedPageBreak/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095FED" w:rsidRPr="00095FED" w:rsidRDefault="00095FED" w:rsidP="00095FED">
      <w:pPr>
        <w:ind w:firstLine="709"/>
        <w:jc w:val="left"/>
        <w:rPr>
          <w:rFonts w:cs="Arial"/>
        </w:rPr>
      </w:pPr>
    </w:p>
    <w:p w:rsidR="00095FED" w:rsidRPr="00095FED" w:rsidRDefault="00095FED" w:rsidP="00095FED">
      <w:pPr>
        <w:ind w:firstLine="709"/>
        <w:rPr>
          <w:rFonts w:cs="Arial"/>
        </w:rPr>
      </w:pPr>
    </w:p>
    <w:p w:rsidR="00095FED" w:rsidRPr="00095FED" w:rsidRDefault="00095FED" w:rsidP="00095FED">
      <w:pPr>
        <w:autoSpaceDE w:val="0"/>
        <w:ind w:firstLine="0"/>
        <w:rPr>
          <w:rFonts w:cs="Arial"/>
        </w:rPr>
      </w:pPr>
      <w:r w:rsidRPr="00095FED">
        <w:rPr>
          <w:rFonts w:cs="Arial"/>
        </w:rPr>
        <w:t xml:space="preserve">  И.п. Главы</w:t>
      </w:r>
    </w:p>
    <w:p w:rsidR="00095FED" w:rsidRPr="00095FED" w:rsidRDefault="00095FED" w:rsidP="00095FED">
      <w:pPr>
        <w:autoSpaceDE w:val="0"/>
        <w:ind w:firstLine="0"/>
        <w:rPr>
          <w:rFonts w:cs="Arial"/>
        </w:rPr>
      </w:pPr>
      <w:r w:rsidRPr="00095FED">
        <w:rPr>
          <w:rFonts w:cs="Arial"/>
        </w:rPr>
        <w:t>администрации Каменского</w:t>
      </w:r>
    </w:p>
    <w:p w:rsidR="00095FED" w:rsidRPr="00095FED" w:rsidRDefault="00095FED" w:rsidP="00095FED">
      <w:pPr>
        <w:autoSpaceDE w:val="0"/>
        <w:ind w:firstLine="0"/>
        <w:rPr>
          <w:rFonts w:cs="Arial"/>
        </w:rPr>
      </w:pPr>
      <w:r w:rsidRPr="00095FED">
        <w:rPr>
          <w:rFonts w:cs="Arial"/>
        </w:rPr>
        <w:t xml:space="preserve">  муниципального района  С.И. Бурляев</w:t>
      </w:r>
    </w:p>
    <w:p w:rsidR="00095FED" w:rsidRPr="00095FED" w:rsidRDefault="00095FED" w:rsidP="00095FED">
      <w:pPr>
        <w:autoSpaceDE w:val="0"/>
        <w:ind w:firstLine="0"/>
        <w:rPr>
          <w:rFonts w:cs="Arial"/>
        </w:rPr>
      </w:pPr>
    </w:p>
    <w:p w:rsidR="00095FED" w:rsidRPr="00095FED" w:rsidRDefault="00095FED" w:rsidP="00095FED">
      <w:pPr>
        <w:autoSpaceDE w:val="0"/>
        <w:ind w:firstLine="0"/>
        <w:rPr>
          <w:rFonts w:cs="Arial"/>
        </w:rPr>
      </w:pPr>
      <w:r w:rsidRPr="00095FED">
        <w:rPr>
          <w:rFonts w:cs="Arial"/>
        </w:rPr>
        <w:br w:type="page"/>
      </w:r>
    </w:p>
    <w:tbl>
      <w:tblPr>
        <w:tblW w:w="0" w:type="auto"/>
        <w:tblInd w:w="4786" w:type="dxa"/>
        <w:tblLook w:val="04A0" w:firstRow="1" w:lastRow="0" w:firstColumn="1" w:lastColumn="0" w:noHBand="0" w:noVBand="1"/>
      </w:tblPr>
      <w:tblGrid>
        <w:gridCol w:w="4536"/>
      </w:tblGrid>
      <w:tr w:rsidR="00095FED" w:rsidRPr="00095FED" w:rsidTr="00686D34">
        <w:tc>
          <w:tcPr>
            <w:tcW w:w="4536" w:type="dxa"/>
            <w:shd w:val="clear" w:color="auto" w:fill="auto"/>
          </w:tcPr>
          <w:p w:rsidR="00095FED" w:rsidRPr="00095FED" w:rsidRDefault="00095FED" w:rsidP="00095FED">
            <w:pPr>
              <w:ind w:firstLine="0"/>
              <w:jc w:val="righ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УТВЕРЖДЕН</w:t>
            </w:r>
          </w:p>
          <w:p w:rsidR="00095FED" w:rsidRPr="00095FED" w:rsidRDefault="00095FED" w:rsidP="00095FED">
            <w:pPr>
              <w:ind w:firstLine="0"/>
              <w:jc w:val="righ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постановлением администрации</w:t>
            </w:r>
          </w:p>
          <w:p w:rsidR="00095FED" w:rsidRPr="00095FED" w:rsidRDefault="00095FED" w:rsidP="00095FED">
            <w:pPr>
              <w:ind w:firstLine="0"/>
              <w:jc w:val="righ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 xml:space="preserve">Каменского муниципального района Воронежской области  </w:t>
            </w:r>
          </w:p>
          <w:p w:rsidR="00095FED" w:rsidRPr="00095FED" w:rsidRDefault="00095FED" w:rsidP="00095FED">
            <w:pPr>
              <w:ind w:firstLine="0"/>
              <w:jc w:val="righ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 xml:space="preserve"> от «29» мая 2026 г.  №178</w:t>
            </w:r>
          </w:p>
        </w:tc>
      </w:tr>
    </w:tbl>
    <w:p w:rsidR="00095FED" w:rsidRPr="00095FED" w:rsidRDefault="00095FED" w:rsidP="00095FED">
      <w:pPr>
        <w:widowControl w:val="0"/>
        <w:autoSpaceDE w:val="0"/>
        <w:autoSpaceDN w:val="0"/>
        <w:ind w:firstLine="0"/>
        <w:rPr>
          <w:rFonts w:cs="Arial"/>
        </w:rPr>
      </w:pPr>
    </w:p>
    <w:p w:rsidR="00095FED" w:rsidRPr="00095FED" w:rsidRDefault="00095FED" w:rsidP="00095FED">
      <w:pPr>
        <w:widowControl w:val="0"/>
        <w:autoSpaceDE w:val="0"/>
        <w:autoSpaceDN w:val="0"/>
        <w:ind w:firstLine="0"/>
        <w:rPr>
          <w:rFonts w:cs="Arial"/>
        </w:rPr>
      </w:pPr>
    </w:p>
    <w:p w:rsidR="00095FED" w:rsidRPr="00095FED" w:rsidRDefault="00095FED" w:rsidP="00095FED">
      <w:pPr>
        <w:widowControl w:val="0"/>
        <w:autoSpaceDE w:val="0"/>
        <w:autoSpaceDN w:val="0"/>
        <w:ind w:firstLine="0"/>
        <w:rPr>
          <w:rFonts w:cs="Arial"/>
        </w:rPr>
      </w:pPr>
    </w:p>
    <w:p w:rsidR="00095FED" w:rsidRPr="00095FED" w:rsidRDefault="00095FED" w:rsidP="00095FED">
      <w:pPr>
        <w:spacing w:after="200"/>
        <w:ind w:firstLine="0"/>
        <w:jc w:val="center"/>
        <w:rPr>
          <w:rFonts w:eastAsia="Calibri" w:cs="Arial"/>
          <w:lang w:eastAsia="en-US"/>
        </w:rPr>
      </w:pPr>
      <w:bookmarkStart w:id="3" w:name="P30"/>
      <w:bookmarkEnd w:id="3"/>
      <w:r w:rsidRPr="00095FED">
        <w:rPr>
          <w:rFonts w:eastAsia="Calibri" w:cs="Arial"/>
          <w:bCs/>
          <w:lang w:eastAsia="en-US"/>
        </w:rPr>
        <w:t>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</w:t>
      </w:r>
      <w:r w:rsidRPr="00095FED">
        <w:rPr>
          <w:rFonts w:eastAsia="Calibri" w:cs="Arial"/>
          <w:lang w:eastAsia="en-US"/>
        </w:rPr>
        <w:t xml:space="preserve"> в другие наиболее приближенные к месту жительства семьи муниципальные дошкольные образовательные учреждения</w:t>
      </w:r>
    </w:p>
    <w:p w:rsidR="00095FED" w:rsidRPr="00095FED" w:rsidRDefault="00095FED" w:rsidP="00095FED">
      <w:pPr>
        <w:numPr>
          <w:ilvl w:val="0"/>
          <w:numId w:val="1"/>
        </w:numPr>
        <w:spacing w:after="200" w:line="276" w:lineRule="auto"/>
        <w:jc w:val="center"/>
        <w:rPr>
          <w:rFonts w:eastAsia="Calibri" w:cs="Arial"/>
          <w:bCs/>
          <w:lang w:eastAsia="en-US"/>
        </w:rPr>
      </w:pPr>
      <w:r w:rsidRPr="00095FED">
        <w:rPr>
          <w:rFonts w:eastAsia="Calibri" w:cs="Arial"/>
          <w:bCs/>
          <w:lang w:eastAsia="en-US"/>
        </w:rPr>
        <w:t>Общие положения</w:t>
      </w:r>
    </w:p>
    <w:p w:rsidR="00095FED" w:rsidRPr="00095FED" w:rsidRDefault="00095FED" w:rsidP="00095FED">
      <w:pPr>
        <w:numPr>
          <w:ilvl w:val="1"/>
          <w:numId w:val="1"/>
        </w:numPr>
        <w:spacing w:after="200" w:line="276" w:lineRule="auto"/>
        <w:jc w:val="left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Настоящий 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 (далее соответственно – Порядок, мера поддержки) устанавливает правила и условия перевода детей из семей участников СВО в другую наиболее приближенную к месту жительства семьи муниципальную дошкольную образовательную организацию.</w:t>
      </w:r>
      <w:bookmarkStart w:id="4" w:name="_Hlk230357420"/>
    </w:p>
    <w:p w:rsidR="00095FED" w:rsidRPr="00095FED" w:rsidRDefault="00095FED" w:rsidP="00095FED">
      <w:pPr>
        <w:numPr>
          <w:ilvl w:val="1"/>
          <w:numId w:val="1"/>
        </w:numPr>
        <w:spacing w:after="200" w:line="276" w:lineRule="auto"/>
        <w:jc w:val="left"/>
        <w:rPr>
          <w:rFonts w:eastAsia="Calibri" w:cs="Arial"/>
          <w:lang w:eastAsia="en-US"/>
        </w:rPr>
      </w:pPr>
      <w:bookmarkStart w:id="5" w:name="_Hlk230356959"/>
      <w:r w:rsidRPr="00095FED">
        <w:rPr>
          <w:rFonts w:eastAsia="Calibri" w:cs="Arial"/>
          <w:lang w:eastAsia="en-US"/>
        </w:rPr>
        <w:t xml:space="preserve"> 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r w:rsidRPr="00095FED">
        <w:rPr>
          <w:rFonts w:eastAsia="Calibri" w:cs="Arial"/>
          <w:lang w:eastAsia="en-US"/>
        </w:rPr>
        <w:lastRenderedPageBreak/>
        <w:t>законом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1.3. Членами семьи признаются: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а) супруг (супруга);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в) дети старше 18 лет, ставшие инвалидами до достижения ими возраста 18 лет;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  <w:bookmarkEnd w:id="5"/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1.4. Получатели меры поддержки – </w:t>
      </w:r>
      <w:bookmarkStart w:id="6" w:name="_Hlk230356987"/>
      <w:r w:rsidRPr="00095FED">
        <w:rPr>
          <w:rFonts w:eastAsia="Calibri" w:cs="Arial"/>
          <w:lang w:eastAsia="en-US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6"/>
      <w:r w:rsidRPr="00095FED">
        <w:rPr>
          <w:rFonts w:eastAsia="Calibri" w:cs="Arial"/>
          <w:lang w:eastAsia="en-US"/>
        </w:rPr>
        <w:t xml:space="preserve">в том числе находящиеся под опекой (попечительством), </w:t>
      </w:r>
      <w:bookmarkEnd w:id="4"/>
      <w:r w:rsidRPr="00095FED">
        <w:rPr>
          <w:rFonts w:eastAsia="Calibri" w:cs="Arial"/>
          <w:lang w:eastAsia="en-US"/>
        </w:rPr>
        <w:t>посещающие муниципальные дошкольные образовательные организации Каменского  муниципального района (далее – МДОО).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bookmarkStart w:id="7" w:name="_Hlk230357500"/>
      <w:r w:rsidRPr="00095FED">
        <w:rPr>
          <w:rFonts w:eastAsia="Calibri" w:cs="Arial"/>
          <w:lang w:eastAsia="en-US"/>
        </w:rPr>
        <w:t xml:space="preserve">1.5. </w:t>
      </w:r>
      <w:bookmarkStart w:id="8" w:name="_Hlk230357038"/>
      <w:r w:rsidRPr="00095FED">
        <w:rPr>
          <w:rFonts w:eastAsia="Calibri" w:cs="Arial"/>
          <w:lang w:eastAsia="en-US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8"/>
    </w:p>
    <w:bookmarkEnd w:id="7"/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1.6. Предоставление меры поддержки осуществляется без взимания платы. 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1.7. Учет предоставления меры поддержки осуществляется МДОО, которую посещает ребенок, администрацией Каменского муниципального района (далее – Администрация).</w:t>
      </w:r>
    </w:p>
    <w:p w:rsidR="00095FED" w:rsidRPr="00095FED" w:rsidRDefault="00095FED" w:rsidP="00095FED">
      <w:pPr>
        <w:jc w:val="center"/>
        <w:rPr>
          <w:rFonts w:eastAsia="Calibri" w:cs="Arial"/>
          <w:bCs/>
          <w:lang w:eastAsia="en-US"/>
        </w:rPr>
      </w:pPr>
      <w:r w:rsidRPr="00095FED">
        <w:rPr>
          <w:rFonts w:eastAsia="Calibri" w:cs="Arial"/>
          <w:lang w:eastAsia="en-US"/>
        </w:rPr>
        <w:t xml:space="preserve">2. </w:t>
      </w:r>
      <w:r w:rsidRPr="00095FED">
        <w:rPr>
          <w:rFonts w:eastAsia="Calibri" w:cs="Arial"/>
          <w:bCs/>
          <w:lang w:eastAsia="en-US"/>
        </w:rPr>
        <w:t>Порядок обращения за предоставлением меры поддержки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2.1. Мера поддержки предоставляется в заявительном порядке.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МДОО, в которую желает перевести ребенка участника СВО (Администрацию).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lastRenderedPageBreak/>
        <w:t>2.3. Заявитель может подать документы в МДОО (Администрацию) следующими способами (по выбору Заявителя):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на бумажном носителе посредством личного обращения в МДОО, в которую желает перевести ребенка;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посредством почтового отправления;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095FED" w:rsidRPr="00095FED" w:rsidRDefault="00095FED" w:rsidP="00095FED">
      <w:pPr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2.4. Документы и сведения, необходимые для предоставления меры поддержки: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2.4.1. Документы, подлежащие представлению Заявителем самостоятельно: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б) паспорт гражданина Российской Федерации или иной документ, удостоверяющий личность Заявителя;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lastRenderedPageBreak/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в) документ, подтверждающий полномочия представителя (в случае обращения представителя);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ж) личное дело воспитанника;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з) согласие на обработку персональных данных по форме согласно приложению № 2 к настоящему Порядку. 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Заявитель вправе представить указанные сведения (документы) по собственной инициативе.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2.5. Заявитель обязан информировать МДОО, которую посещает ребенок, о возникновении обстоятельств, влекущих прекращение их права на получение меры </w:t>
      </w:r>
      <w:r w:rsidRPr="00095FED">
        <w:rPr>
          <w:rFonts w:eastAsia="Calibri" w:cs="Arial"/>
          <w:lang w:eastAsia="en-US"/>
        </w:rPr>
        <w:lastRenderedPageBreak/>
        <w:t>поддержки, в течение 5 (пяти) рабочих дней с момента возникновения таких обстоятельств.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095FED" w:rsidRPr="00095FED" w:rsidRDefault="00095FED" w:rsidP="00095FED">
      <w:pPr>
        <w:ind w:left="709" w:firstLine="0"/>
        <w:jc w:val="center"/>
        <w:rPr>
          <w:rFonts w:eastAsia="Calibri" w:cs="Arial"/>
          <w:bCs/>
          <w:lang w:eastAsia="en-US"/>
        </w:rPr>
      </w:pPr>
      <w:r w:rsidRPr="00095FED">
        <w:rPr>
          <w:rFonts w:eastAsia="Calibri" w:cs="Arial"/>
          <w:bCs/>
          <w:lang w:eastAsia="en-US"/>
        </w:rPr>
        <w:t>3. Условия предоставления (отказа в предоставлении)</w:t>
      </w:r>
    </w:p>
    <w:p w:rsidR="00095FED" w:rsidRPr="00095FED" w:rsidRDefault="00095FED" w:rsidP="00095FED">
      <w:pPr>
        <w:ind w:left="709" w:firstLine="0"/>
        <w:jc w:val="center"/>
        <w:rPr>
          <w:rFonts w:eastAsia="Calibri" w:cs="Arial"/>
          <w:bCs/>
          <w:lang w:eastAsia="en-US"/>
        </w:rPr>
      </w:pPr>
      <w:r w:rsidRPr="00095FED">
        <w:rPr>
          <w:rFonts w:eastAsia="Calibri" w:cs="Arial"/>
          <w:bCs/>
          <w:lang w:eastAsia="en-US"/>
        </w:rPr>
        <w:t xml:space="preserve"> меры поддержки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3.1. Основаниями для отказа в приеме заявления о предоставлении меры поддержки и документов являются: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подача запроса неуполномоченным лицом.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3.2. Основаниями для отказа в предоставлении меры поддержки являются: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непредставление документов, предусмотренных пунктом 2.4.1 раздела 2 настоящего Порядка;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наличие в представленных документах (сведениях) недостоверной и (или) неполной информации;</w:t>
      </w:r>
    </w:p>
    <w:p w:rsidR="00095FED" w:rsidRPr="00095FED" w:rsidRDefault="00095FED" w:rsidP="00095FED">
      <w:pPr>
        <w:ind w:firstLine="709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отсутствие свободных мест в указанной в заявлении МДОО;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</w:rPr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3.3. Решение о предоставлении меры поддержки принимается МДОО, которую посещает ребенок участника СВО (Администрацией) в течение 1 (одного) рабочего дня с даты подачи заявления.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lastRenderedPageBreak/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а) уведомление о предоставлении меры поддержки по форме согласно приложению № 3 к настоящему Порядку;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б) уведомление об отказе в предоставлении меры поддержки по форме согласно приложению № 4 к настоящему Порядку.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3.5.</w:t>
      </w:r>
      <w:r w:rsidRPr="00095FED">
        <w:rPr>
          <w:rFonts w:eastAsia="Calibri" w:cs="Arial"/>
          <w:lang w:eastAsia="en-US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на бумажном носителе посредством личного обращения в МДОО (Администрацию);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посредством почтового отправления;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на бумажном носителе посредством личного обращения в МФЦ;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в электронной форме посредством ЕПГУ, Портала (при наличии технической возможности).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3.6. При подаче заявления в ходе личного приема в МДОО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сотрудником МДОО (Администрации) при личном обращении Заявителя или по телефону;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по электронной почте Заявителя;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посредством ЕПГУ либо Портала (при наличии технической возможности).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посредством почтового отправления;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в личном кабинете Заявителя на ЕПГУ, Портале, по электронной почте (при наличии технической возможности);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- в МФЦ; 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- в МДОО (Администрации).</w:t>
      </w:r>
    </w:p>
    <w:p w:rsidR="00095FED" w:rsidRPr="00095FED" w:rsidRDefault="00095FED" w:rsidP="00095FED">
      <w:pPr>
        <w:ind w:firstLine="708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3.9. Заявители имеют право на обжалование решений и действий (бездействия) должностного лица МДОО (Администрации), МФЦ при предоставлении меры поддержки в установленном порядке. </w:t>
      </w:r>
    </w:p>
    <w:p w:rsidR="00095FED" w:rsidRPr="00095FED" w:rsidRDefault="00095FED" w:rsidP="00095FED">
      <w:pPr>
        <w:jc w:val="center"/>
        <w:rPr>
          <w:rFonts w:eastAsia="Calibri" w:cs="Arial"/>
        </w:rPr>
      </w:pPr>
      <w:r w:rsidRPr="00095FED">
        <w:rPr>
          <w:rFonts w:eastAsia="Calibri" w:cs="Arial"/>
        </w:rPr>
        <w:t>4. Финансирование меры поддержки</w:t>
      </w:r>
    </w:p>
    <w:p w:rsidR="00095FED" w:rsidRPr="00095FED" w:rsidRDefault="00095FED" w:rsidP="00095FED">
      <w:pPr>
        <w:rPr>
          <w:rFonts w:eastAsia="Calibri" w:cs="Arial"/>
          <w:bCs/>
          <w:lang w:eastAsia="en-US"/>
        </w:rPr>
      </w:pPr>
      <w:r w:rsidRPr="00095FED">
        <w:rPr>
          <w:rFonts w:eastAsia="Calibri" w:cs="Arial"/>
          <w:bCs/>
        </w:rPr>
        <w:t>Расходов, связанных с предоставлением меры поддержки, предусмотренной настоящим Порядком, не требуется.</w:t>
      </w:r>
    </w:p>
    <w:p w:rsidR="00095FED" w:rsidRPr="00095FED" w:rsidRDefault="00095FED" w:rsidP="00095FED">
      <w:pPr>
        <w:ind w:firstLine="709"/>
        <w:rPr>
          <w:rFonts w:eastAsia="Calibri" w:cs="Arial"/>
          <w:lang w:eastAsia="en-US"/>
        </w:rPr>
        <w:sectPr w:rsidR="00095FED" w:rsidRPr="00095FED" w:rsidSect="00686D34">
          <w:headerReference w:type="default" r:id="rId9"/>
          <w:headerReference w:type="first" r:id="rId10"/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095FED" w:rsidRPr="00095FED" w:rsidRDefault="00095FED" w:rsidP="00095FED">
      <w:pPr>
        <w:tabs>
          <w:tab w:val="left" w:pos="1134"/>
        </w:tabs>
        <w:spacing w:after="200" w:line="276" w:lineRule="auto"/>
        <w:ind w:firstLine="5103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lastRenderedPageBreak/>
        <w:t>Приложение № 1</w:t>
      </w:r>
    </w:p>
    <w:p w:rsidR="00095FED" w:rsidRPr="00095FED" w:rsidRDefault="00095FED" w:rsidP="00095FED">
      <w:pPr>
        <w:tabs>
          <w:tab w:val="left" w:pos="1134"/>
        </w:tabs>
        <w:spacing w:after="200" w:line="276" w:lineRule="auto"/>
        <w:ind w:left="5103"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к 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5103"/>
        <w:jc w:val="left"/>
        <w:rPr>
          <w:rFonts w:eastAsia="Calibri" w:cs="Arial"/>
        </w:rPr>
      </w:pPr>
      <w:r w:rsidRPr="00095FED">
        <w:rPr>
          <w:rFonts w:eastAsia="Calibri" w:cs="Arial"/>
        </w:rPr>
        <w:t>ФОРМА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5103"/>
        <w:jc w:val="left"/>
        <w:rPr>
          <w:rFonts w:eastAsia="Calibri" w:cs="Arial"/>
        </w:rPr>
      </w:pPr>
      <w:r w:rsidRPr="00095FED">
        <w:rPr>
          <w:rFonts w:eastAsia="Calibri" w:cs="Arial"/>
        </w:rPr>
        <w:t>Руководителю _____________________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5103"/>
        <w:jc w:val="left"/>
        <w:rPr>
          <w:rFonts w:eastAsia="Calibri" w:cs="Arial"/>
        </w:rPr>
      </w:pPr>
      <w:r w:rsidRPr="00095FED">
        <w:rPr>
          <w:rFonts w:eastAsia="Calibri" w:cs="Arial"/>
        </w:rPr>
        <w:t>__________________________________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5103" w:firstLine="0"/>
        <w:jc w:val="left"/>
        <w:rPr>
          <w:rFonts w:eastAsia="Calibri" w:cs="Arial"/>
        </w:rPr>
      </w:pPr>
      <w:r w:rsidRPr="00095FED">
        <w:rPr>
          <w:rFonts w:eastAsia="Calibri" w:cs="Arial"/>
        </w:rPr>
        <w:t>(наименование муниципального образовательного учреждения)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jc w:val="center"/>
        <w:rPr>
          <w:rFonts w:eastAsia="Calibri" w:cs="Arial"/>
          <w:bCs/>
        </w:rPr>
      </w:pP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Заявление</w:t>
      </w:r>
    </w:p>
    <w:p w:rsidR="00095FED" w:rsidRPr="00095FED" w:rsidRDefault="00095FED" w:rsidP="00095FED">
      <w:pPr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о предоставлении меры поддержки «Порядок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учреждения»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firstLine="0"/>
        <w:contextualSpacing/>
        <w:jc w:val="center"/>
        <w:rPr>
          <w:rFonts w:eastAsia="Calibri" w:cs="Arial"/>
        </w:rPr>
      </w:pP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firstLine="0"/>
        <w:contextualSpacing/>
        <w:rPr>
          <w:rFonts w:eastAsia="Calibri" w:cs="Arial"/>
        </w:rPr>
      </w:pPr>
      <w:r w:rsidRPr="00095FED">
        <w:rPr>
          <w:rFonts w:eastAsia="Calibri" w:cs="Arial"/>
        </w:rPr>
        <w:t>________________________________________________________________________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firstLine="0"/>
        <w:contextualSpacing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(фамилия, имя, отчество (при наличии) заявителя), дата рождения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firstLine="0"/>
        <w:contextualSpacing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  тел.: ______________________________________________________________________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firstLine="0"/>
        <w:contextualSpacing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  адрес электронной почты (при наличии): _______________________________________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/>
        <w:ind w:firstLine="0"/>
        <w:contextualSpacing/>
        <w:rPr>
          <w:rFonts w:eastAsia="Calibri" w:cs="Arial"/>
          <w:lang w:eastAsia="en-US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2045"/>
        <w:gridCol w:w="2552"/>
        <w:gridCol w:w="2191"/>
        <w:gridCol w:w="2725"/>
      </w:tblGrid>
      <w:tr w:rsidR="00095FED" w:rsidRPr="00095FED" w:rsidTr="00686D34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2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 </w:t>
            </w:r>
          </w:p>
        </w:tc>
        <w:tc>
          <w:tcPr>
            <w:tcW w:w="2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Дата выдачи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 </w:t>
            </w:r>
          </w:p>
        </w:tc>
      </w:tr>
      <w:tr w:rsidR="00095FED" w:rsidRPr="00095FED" w:rsidTr="00686D34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Серия и номер документа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 </w:t>
            </w:r>
          </w:p>
        </w:tc>
      </w:tr>
      <w:tr w:rsidR="00095FED" w:rsidRPr="00095FED" w:rsidTr="00686D34"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lastRenderedPageBreak/>
              <w:t>Кем выдан</w:t>
            </w:r>
          </w:p>
        </w:tc>
        <w:tc>
          <w:tcPr>
            <w:tcW w:w="74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 </w:t>
            </w:r>
          </w:p>
        </w:tc>
      </w:tr>
    </w:tbl>
    <w:p w:rsidR="00095FED" w:rsidRPr="00095FED" w:rsidRDefault="00095FED" w:rsidP="00095FED">
      <w:pPr>
        <w:spacing w:after="200"/>
        <w:ind w:firstLine="0"/>
        <w:contextualSpacing/>
        <w:rPr>
          <w:rFonts w:eastAsia="Calibri" w:cs="Arial"/>
          <w:lang w:eastAsia="en-US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1997"/>
        <w:gridCol w:w="7516"/>
      </w:tblGrid>
      <w:tr w:rsidR="00095FED" w:rsidRPr="00095FED" w:rsidTr="00686D34">
        <w:trPr>
          <w:trHeight w:val="240"/>
        </w:trPr>
        <w:tc>
          <w:tcPr>
            <w:tcW w:w="19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center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Данные</w:t>
            </w:r>
          </w:p>
          <w:p w:rsidR="00095FED" w:rsidRPr="00095FED" w:rsidRDefault="00095FED" w:rsidP="00095FED">
            <w:pPr>
              <w:spacing w:after="200"/>
              <w:ind w:firstLine="0"/>
              <w:contextualSpacing/>
              <w:jc w:val="center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законного</w:t>
            </w:r>
          </w:p>
          <w:p w:rsidR="00095FED" w:rsidRPr="00095FED" w:rsidRDefault="00095FED" w:rsidP="00095FED">
            <w:pPr>
              <w:spacing w:after="200"/>
              <w:ind w:firstLine="0"/>
              <w:contextualSpacing/>
              <w:jc w:val="center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представителя</w:t>
            </w:r>
          </w:p>
          <w:p w:rsidR="00095FED" w:rsidRPr="00095FED" w:rsidRDefault="00095FED" w:rsidP="00095FED">
            <w:pPr>
              <w:spacing w:after="200"/>
              <w:ind w:firstLine="0"/>
              <w:contextualSpacing/>
              <w:jc w:val="center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или</w:t>
            </w:r>
          </w:p>
          <w:p w:rsidR="00095FED" w:rsidRPr="00095FED" w:rsidRDefault="00095FED" w:rsidP="00095FED">
            <w:pPr>
              <w:spacing w:after="200"/>
              <w:ind w:firstLine="0"/>
              <w:contextualSpacing/>
              <w:jc w:val="center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уполномоченного представителя</w:t>
            </w: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Ф.И.О., дата рождения</w:t>
            </w:r>
          </w:p>
        </w:tc>
      </w:tr>
      <w:tr w:rsidR="00095FED" w:rsidRPr="00095FED" w:rsidTr="00686D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Телефон:</w:t>
            </w:r>
          </w:p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(служебный/домашний/мобильный)</w:t>
            </w:r>
          </w:p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Наименование и реквизиты документа, удостоверяющего личность:</w:t>
            </w:r>
          </w:p>
        </w:tc>
      </w:tr>
      <w:tr w:rsidR="00095FED" w:rsidRPr="00095FED" w:rsidTr="00686D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 </w:t>
            </w:r>
          </w:p>
        </w:tc>
      </w:tr>
      <w:tr w:rsidR="00095FED" w:rsidRPr="00095FED" w:rsidTr="00686D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Наименование и реквизиты документа, подтверждающего полномочия законного представителя или уполномоченного представителя:</w:t>
            </w:r>
          </w:p>
        </w:tc>
      </w:tr>
      <w:tr w:rsidR="00095FED" w:rsidRPr="00095FED" w:rsidTr="00686D3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</w:p>
        </w:tc>
        <w:tc>
          <w:tcPr>
            <w:tcW w:w="7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/>
              <w:ind w:firstLine="0"/>
              <w:contextualSpacing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 </w:t>
            </w:r>
          </w:p>
        </w:tc>
      </w:tr>
    </w:tbl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 Прошу предоставить моему ребенку (моим детям) 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1)______________________________________________________________________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(указывается ФИО, год рождения)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Преимущественное право на перевод в  _____________________________________________________________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  (указывается наименование дошкольной образовательной организации) 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jc w:val="left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Способ получения решения о предоставлении (об отказе в предоставлении) меры поддержки: </w:t>
      </w:r>
    </w:p>
    <w:p w:rsidR="00095FED" w:rsidRPr="00095FED" w:rsidRDefault="00095FED" w:rsidP="00095FED">
      <w:pPr>
        <w:numPr>
          <w:ilvl w:val="0"/>
          <w:numId w:val="2"/>
        </w:numPr>
        <w:spacing w:after="200" w:line="276" w:lineRule="auto"/>
        <w:contextualSpacing/>
        <w:jc w:val="left"/>
        <w:rPr>
          <w:rFonts w:eastAsia="Calibri" w:cs="Arial"/>
          <w:lang w:eastAsia="en-US"/>
        </w:rPr>
      </w:pPr>
      <w:bookmarkStart w:id="9" w:name="_Hlk230162232"/>
      <w:r w:rsidRPr="00095FED">
        <w:rPr>
          <w:rFonts w:eastAsia="Calibri" w:cs="Arial"/>
          <w:lang w:eastAsia="en-US"/>
        </w:rPr>
        <w:t>на бумажном носителе посредством личного обращения в дошкольную образовательную организацию (орган местного самоуправления);</w:t>
      </w:r>
    </w:p>
    <w:p w:rsidR="00095FED" w:rsidRPr="00095FED" w:rsidRDefault="00095FED" w:rsidP="00095FED">
      <w:pPr>
        <w:numPr>
          <w:ilvl w:val="0"/>
          <w:numId w:val="2"/>
        </w:numPr>
        <w:spacing w:after="200" w:line="276" w:lineRule="auto"/>
        <w:contextualSpacing/>
        <w:jc w:val="left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посредством почтового отправления;</w:t>
      </w:r>
    </w:p>
    <w:p w:rsidR="00095FED" w:rsidRPr="00095FED" w:rsidRDefault="00095FED" w:rsidP="00095FED">
      <w:pPr>
        <w:numPr>
          <w:ilvl w:val="0"/>
          <w:numId w:val="2"/>
        </w:numPr>
        <w:spacing w:after="200" w:line="276" w:lineRule="auto"/>
        <w:contextualSpacing/>
        <w:jc w:val="left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095FED" w:rsidRPr="00095FED" w:rsidRDefault="00095FED" w:rsidP="00095FED">
      <w:pPr>
        <w:numPr>
          <w:ilvl w:val="0"/>
          <w:numId w:val="2"/>
        </w:numPr>
        <w:spacing w:after="200" w:line="276" w:lineRule="auto"/>
        <w:contextualSpacing/>
        <w:jc w:val="left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bookmarkEnd w:id="9"/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567"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br w:type="page"/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jc w:val="right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  К заявлению прилагаю: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  1. 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  Дата _________________________  Подпись заявителя _______________________</w:t>
      </w:r>
    </w:p>
    <w:p w:rsidR="00095FED" w:rsidRPr="00095FED" w:rsidRDefault="00095FED" w:rsidP="00095F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4473"/>
        <w:gridCol w:w="5040"/>
      </w:tblGrid>
      <w:tr w:rsidR="00095FED" w:rsidRPr="00095FED" w:rsidTr="00686D34">
        <w:trPr>
          <w:trHeight w:val="240"/>
        </w:trPr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 w:line="256" w:lineRule="auto"/>
              <w:ind w:firstLine="0"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 xml:space="preserve">Данные, указанные в заявлении, соответствуют документу, удостоверяющему личность.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95FED" w:rsidRPr="00095FED" w:rsidRDefault="00095FED" w:rsidP="00095FED">
            <w:pPr>
              <w:spacing w:after="200" w:line="256" w:lineRule="auto"/>
              <w:ind w:firstLine="0"/>
              <w:jc w:val="left"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>Должность, Ф.И.О. (полностью и подпись) специалиста, принявшего заявление и документы</w:t>
            </w:r>
          </w:p>
        </w:tc>
      </w:tr>
    </w:tbl>
    <w:p w:rsidR="00095FED" w:rsidRPr="00095FED" w:rsidRDefault="00095FED" w:rsidP="00095FED">
      <w:pPr>
        <w:tabs>
          <w:tab w:val="left" w:pos="1134"/>
        </w:tabs>
        <w:spacing w:after="200"/>
        <w:ind w:firstLine="5103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br w:type="page"/>
      </w:r>
      <w:r w:rsidRPr="00095FED">
        <w:rPr>
          <w:rFonts w:eastAsia="Calibri" w:cs="Arial"/>
          <w:lang w:eastAsia="en-US"/>
        </w:rPr>
        <w:lastRenderedPageBreak/>
        <w:t xml:space="preserve">Приложение № 2 </w:t>
      </w:r>
    </w:p>
    <w:p w:rsidR="00095FED" w:rsidRPr="00095FED" w:rsidRDefault="00095FED" w:rsidP="00095FED">
      <w:pPr>
        <w:tabs>
          <w:tab w:val="left" w:pos="1134"/>
        </w:tabs>
        <w:spacing w:after="200"/>
        <w:ind w:left="5103"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к  Порядку предоставления семьям участников специальной военной операции (в том числе в случае гибели (смерти) участников СВО) преимущественного права на перевод детей в другую наиболее приближенную к месту жительства семьи муниципальную организацию, предоставляющую общее образование</w:t>
      </w:r>
    </w:p>
    <w:tbl>
      <w:tblPr>
        <w:tblW w:w="10207" w:type="dxa"/>
        <w:tblInd w:w="-364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41"/>
        <w:gridCol w:w="352"/>
        <w:gridCol w:w="3662"/>
        <w:gridCol w:w="3052"/>
      </w:tblGrid>
      <w:tr w:rsidR="00095FED" w:rsidRPr="00095FED" w:rsidTr="00686D34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jc w:val="center"/>
              <w:rPr>
                <w:rFonts w:cs="Arial"/>
              </w:rPr>
            </w:pPr>
            <w:r w:rsidRPr="00095FED">
              <w:rPr>
                <w:rFonts w:cs="Arial"/>
              </w:rPr>
              <w:t>ЗАЯВЛЕНИЕ-СОГЛАСИЕ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jc w:val="center"/>
              <w:rPr>
                <w:rFonts w:cs="Arial"/>
              </w:rPr>
            </w:pPr>
            <w:r w:rsidRPr="00095FED">
              <w:rPr>
                <w:rFonts w:cs="Arial"/>
              </w:rPr>
              <w:t>на обработку персональных данных</w:t>
            </w:r>
          </w:p>
        </w:tc>
      </w:tr>
      <w:tr w:rsidR="00095FED" w:rsidRPr="00095FED" w:rsidTr="00686D34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rPr>
                <w:rFonts w:cs="Arial"/>
              </w:rPr>
            </w:pPr>
            <w:r w:rsidRPr="00095FED">
              <w:rPr>
                <w:rFonts w:cs="Arial"/>
              </w:rPr>
              <w:t>Я, ____________________________________________________________________,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jc w:val="center"/>
              <w:rPr>
                <w:rFonts w:cs="Arial"/>
              </w:rPr>
            </w:pPr>
            <w:r w:rsidRPr="00095FED">
              <w:rPr>
                <w:rFonts w:cs="Arial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rPr>
                <w:rFonts w:cs="Arial"/>
              </w:rPr>
            </w:pPr>
            <w:r w:rsidRPr="00095FED">
              <w:rPr>
                <w:rFonts w:cs="Arial"/>
              </w:rPr>
              <w:t>зарегистрирован(а) по адресу: __________________________________________,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jc w:val="left"/>
              <w:rPr>
                <w:rFonts w:cs="Arial"/>
              </w:rPr>
            </w:pPr>
            <w:r w:rsidRPr="00095FED">
              <w:rPr>
                <w:rFonts w:cs="Arial"/>
              </w:rPr>
              <w:t>паспорт или иной документ, удостоверяющий личность: _________________________________________________________________________,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jc w:val="center"/>
              <w:rPr>
                <w:rFonts w:cs="Arial"/>
              </w:rPr>
            </w:pPr>
            <w:r w:rsidRPr="00095FED">
              <w:rPr>
                <w:rFonts w:cs="Arial"/>
              </w:rPr>
              <w:t>(наименование документа, серия, №, сведения о дате выдачи документа и выдавшем его органе)</w:t>
            </w:r>
          </w:p>
          <w:p w:rsidR="00095FED" w:rsidRPr="00095FED" w:rsidRDefault="00095FED" w:rsidP="00095FED">
            <w:pPr>
              <w:spacing w:after="20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095FED">
              <w:rPr>
                <w:rFonts w:eastAsia="Calibri" w:cs="Arial"/>
                <w:lang w:eastAsia="en-US"/>
              </w:rPr>
              <w:t xml:space="preserve">в соответствии со </w:t>
            </w:r>
            <w:r w:rsidRPr="00095FED">
              <w:rPr>
                <w:rFonts w:eastAsia="Calibri" w:cs="Arial"/>
                <w:color w:val="0000FF"/>
                <w:lang w:eastAsia="en-US"/>
              </w:rPr>
              <w:t>статьей 9</w:t>
            </w:r>
            <w:r w:rsidRPr="00095FED">
              <w:rPr>
                <w:rFonts w:eastAsia="Calibri" w:cs="Arial"/>
                <w:lang w:eastAsia="en-US"/>
              </w:rPr>
              <w:t xml:space="preserve"> Федерального закона от 27.07.2006 № 152-ФЗ «О персональных данных», даю согласие на автоматизированную, а также без использования средств автоматизации обработку моих персональных данных, содержащихся в заявлении о предоставлении меры поддержки «Предоставление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учреждения», а именно: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contextualSpacing/>
              <w:rPr>
                <w:rFonts w:cs="Arial"/>
              </w:rPr>
            </w:pPr>
            <w:r w:rsidRPr="00095FED">
              <w:rPr>
                <w:rFonts w:cs="Arial"/>
              </w:rPr>
              <w:t>- фамилия, имя, отчество;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contextualSpacing/>
              <w:rPr>
                <w:rFonts w:cs="Arial"/>
              </w:rPr>
            </w:pPr>
            <w:r w:rsidRPr="00095FED">
              <w:rPr>
                <w:rFonts w:cs="Arial"/>
              </w:rPr>
              <w:t>- день, месяц, год и место рождения;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contextualSpacing/>
              <w:rPr>
                <w:rFonts w:cs="Arial"/>
              </w:rPr>
            </w:pPr>
            <w:r w:rsidRPr="00095FED">
              <w:rPr>
                <w:rFonts w:cs="Arial"/>
              </w:rPr>
              <w:t>- документ, удостоверяющий личность и его реквизиты;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contextualSpacing/>
              <w:rPr>
                <w:rFonts w:cs="Arial"/>
              </w:rPr>
            </w:pPr>
            <w:r w:rsidRPr="00095FED">
              <w:rPr>
                <w:rFonts w:cs="Arial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contextualSpacing/>
              <w:rPr>
                <w:rFonts w:cs="Arial"/>
              </w:rPr>
            </w:pPr>
            <w:r w:rsidRPr="00095FED">
              <w:rPr>
                <w:rFonts w:cs="Arial"/>
              </w:rPr>
              <w:t>- телефонный номер (домашний, рабочий, мобильный), адрес электронной почты;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contextualSpacing/>
              <w:rPr>
                <w:rFonts w:cs="Arial"/>
              </w:rPr>
            </w:pPr>
            <w:r w:rsidRPr="00095FED">
              <w:rPr>
                <w:rFonts w:cs="Arial"/>
              </w:rPr>
              <w:t>- иные сведения, указанные в заявлении и в приложенных к нему документах.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contextualSpacing/>
              <w:rPr>
                <w:rFonts w:cs="Arial"/>
              </w:rPr>
            </w:pPr>
            <w:r w:rsidRPr="00095FED">
              <w:rPr>
                <w:rFonts w:cs="Arial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_____________________________________________________________,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contextualSpacing/>
              <w:rPr>
                <w:rFonts w:cs="Arial"/>
              </w:rPr>
            </w:pPr>
            <w:r w:rsidRPr="00095FED">
              <w:rPr>
                <w:rFonts w:cs="Arial"/>
              </w:rPr>
              <w:t>(наименование оператора)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contextualSpacing/>
              <w:rPr>
                <w:rFonts w:cs="Arial"/>
              </w:rPr>
            </w:pPr>
            <w:r w:rsidRPr="00095FED">
              <w:rPr>
                <w:rFonts w:cs="Arial"/>
              </w:rPr>
              <w:t>расположенному по адресу: ____________________________________________,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contextualSpacing/>
              <w:rPr>
                <w:rFonts w:cs="Arial"/>
              </w:rPr>
            </w:pPr>
            <w:r w:rsidRPr="00095FED">
              <w:rPr>
                <w:rFonts w:cs="Arial"/>
              </w:rPr>
              <w:t>с целью назначения __________________________________________________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rPr>
                <w:rFonts w:cs="Arial"/>
              </w:rPr>
            </w:pPr>
            <w:r w:rsidRPr="00095FED">
              <w:rPr>
                <w:rFonts w:cs="Arial"/>
              </w:rPr>
              <w:t xml:space="preserve">  (указывается мера поддержки).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rPr>
                <w:rFonts w:cs="Arial"/>
              </w:rPr>
            </w:pPr>
            <w:r w:rsidRPr="00095FED">
              <w:rPr>
                <w:rFonts w:cs="Arial"/>
              </w:rPr>
              <w:lastRenderedPageBreak/>
              <w:t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rPr>
                <w:rFonts w:cs="Arial"/>
              </w:rPr>
            </w:pPr>
            <w:r w:rsidRPr="00095FED">
              <w:rPr>
                <w:rFonts w:cs="Arial"/>
              </w:rPr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095FED" w:rsidRPr="00095FED" w:rsidTr="00686D34">
        <w:tc>
          <w:tcPr>
            <w:tcW w:w="1020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rPr>
                <w:rFonts w:cs="Arial"/>
              </w:rPr>
            </w:pPr>
            <w:r w:rsidRPr="00095FED">
              <w:rPr>
                <w:rFonts w:cs="Arial"/>
              </w:rPr>
              <w:lastRenderedPageBreak/>
              <w:t>"___" _______________ _______ г.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rPr>
                <w:rFonts w:cs="Arial"/>
              </w:rPr>
            </w:pPr>
            <w:r w:rsidRPr="00095FED">
              <w:rPr>
                <w:rFonts w:cs="Arial"/>
              </w:rPr>
              <w:t>Субъект персональных данных:</w:t>
            </w:r>
          </w:p>
        </w:tc>
      </w:tr>
      <w:tr w:rsidR="00095FED" w:rsidRPr="00095FED" w:rsidTr="00686D34">
        <w:tc>
          <w:tcPr>
            <w:tcW w:w="3141" w:type="dxa"/>
            <w:tcBorders>
              <w:top w:val="nil"/>
              <w:left w:val="nil"/>
              <w:bottom w:val="nil"/>
              <w:right w:val="nil"/>
            </w:tcBorders>
          </w:tcPr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jc w:val="left"/>
              <w:rPr>
                <w:rFonts w:cs="Arial"/>
              </w:rPr>
            </w:pPr>
            <w:r w:rsidRPr="00095FED">
              <w:rPr>
                <w:rFonts w:cs="Arial"/>
              </w:rPr>
              <w:t>________________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rPr>
                <w:rFonts w:cs="Arial"/>
              </w:rPr>
            </w:pPr>
            <w:r w:rsidRPr="00095FED">
              <w:rPr>
                <w:rFonts w:cs="Arial"/>
              </w:rPr>
              <w:t>(подпись)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jc w:val="left"/>
              <w:rPr>
                <w:rFonts w:cs="Arial"/>
              </w:rPr>
            </w:pPr>
          </w:p>
        </w:tc>
        <w:tc>
          <w:tcPr>
            <w:tcW w:w="3662" w:type="dxa"/>
            <w:tcBorders>
              <w:top w:val="nil"/>
              <w:left w:val="nil"/>
              <w:bottom w:val="nil"/>
              <w:right w:val="nil"/>
            </w:tcBorders>
          </w:tcPr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rPr>
                <w:rFonts w:cs="Arial"/>
              </w:rPr>
            </w:pPr>
            <w:r w:rsidRPr="00095FED">
              <w:rPr>
                <w:rFonts w:cs="Arial"/>
              </w:rPr>
              <w:t>/__________________________</w:t>
            </w:r>
          </w:p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jc w:val="center"/>
              <w:rPr>
                <w:rFonts w:cs="Arial"/>
              </w:rPr>
            </w:pPr>
            <w:r w:rsidRPr="00095FED">
              <w:rPr>
                <w:rFonts w:cs="Arial"/>
              </w:rPr>
              <w:t>(Ф.И.О.)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:rsidR="00095FED" w:rsidRPr="00095FED" w:rsidRDefault="00095FED" w:rsidP="00095FED">
            <w:pPr>
              <w:widowControl w:val="0"/>
              <w:autoSpaceDE w:val="0"/>
              <w:autoSpaceDN w:val="0"/>
              <w:ind w:firstLine="0"/>
              <w:jc w:val="left"/>
              <w:rPr>
                <w:rFonts w:cs="Arial"/>
              </w:rPr>
            </w:pPr>
          </w:p>
        </w:tc>
      </w:tr>
    </w:tbl>
    <w:p w:rsidR="00095FED" w:rsidRPr="00095FED" w:rsidRDefault="00095FED" w:rsidP="00095FED">
      <w:pPr>
        <w:spacing w:after="200" w:line="276" w:lineRule="auto"/>
        <w:ind w:left="5103" w:firstLine="0"/>
        <w:jc w:val="right"/>
        <w:rPr>
          <w:rFonts w:eastAsia="Calibri" w:cs="Arial"/>
          <w:lang w:eastAsia="en-US"/>
        </w:rPr>
        <w:sectPr w:rsidR="00095FED" w:rsidRPr="00095FED" w:rsidSect="00686D34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095FED" w:rsidRPr="00095FED" w:rsidRDefault="00095FED" w:rsidP="00095FED">
      <w:pPr>
        <w:spacing w:after="200" w:line="276" w:lineRule="auto"/>
        <w:ind w:left="5103" w:firstLine="0"/>
        <w:jc w:val="right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lastRenderedPageBreak/>
        <w:t xml:space="preserve">Приложение № 3 к Порядку </w:t>
      </w:r>
    </w:p>
    <w:p w:rsidR="00095FED" w:rsidRPr="00095FED" w:rsidRDefault="00095FED" w:rsidP="00095FED">
      <w:pPr>
        <w:spacing w:after="200" w:line="276" w:lineRule="auto"/>
        <w:ind w:left="5103" w:firstLine="0"/>
        <w:jc w:val="right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Форма</w:t>
      </w:r>
    </w:p>
    <w:p w:rsidR="00095FED" w:rsidRPr="00095FED" w:rsidRDefault="00095FED" w:rsidP="00095FED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</w:p>
    <w:p w:rsidR="00095FED" w:rsidRPr="00095FED" w:rsidRDefault="00095FED" w:rsidP="00095FED">
      <w:pPr>
        <w:tabs>
          <w:tab w:val="left" w:pos="42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firstLine="0"/>
        <w:rPr>
          <w:rFonts w:eastAsia="Calibri" w:cs="Arial"/>
          <w:lang w:eastAsia="en-US"/>
        </w:rPr>
      </w:pP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Наименование 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органа местного самоуправления 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right"/>
        <w:rPr>
          <w:rFonts w:eastAsia="Calibri" w:cs="Arial"/>
          <w:lang w:eastAsia="en-US"/>
        </w:rPr>
      </w:pPr>
      <w:bookmarkStart w:id="10" w:name="Par3502"/>
      <w:bookmarkEnd w:id="10"/>
      <w:r w:rsidRPr="00095FED">
        <w:rPr>
          <w:rFonts w:eastAsia="Calibri" w:cs="Arial"/>
          <w:lang w:eastAsia="en-US"/>
        </w:rPr>
        <w:t>Кому: ___________________________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Уведомление 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о предоставлении меры поддержки 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bCs/>
          <w:lang w:eastAsia="en-US"/>
        </w:rPr>
        <w:t>«Предоставление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учреждения»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«__» ____________ 20__ г.  № _____________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Рассмотрев Ваше заявление от _______20___г.  и  прилагаемые  к  нему  документы, МДОО  принято решение предоставить Вашему ребенку: ________________________________________ место в МДОО________(указывается наименование дошкольной образовательной организации)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709"/>
        <w:rPr>
          <w:rFonts w:eastAsia="Calibri" w:cs="Arial"/>
          <w:spacing w:val="-20"/>
          <w:lang w:eastAsia="en-US"/>
        </w:rPr>
      </w:pPr>
      <w:r w:rsidRPr="00095FED">
        <w:rPr>
          <w:rFonts w:eastAsia="Calibri" w:cs="Arial"/>
          <w:lang w:eastAsia="en-US"/>
        </w:rPr>
        <w:t xml:space="preserve">  (Ф.И.О.</w:t>
      </w:r>
      <w:r w:rsidRPr="00095FED">
        <w:rPr>
          <w:rFonts w:eastAsia="Calibri" w:cs="Arial"/>
          <w:spacing w:val="-20"/>
          <w:lang w:eastAsia="en-US"/>
        </w:rPr>
        <w:t>, дата рождения ребенка)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i/>
          <w:lang w:eastAsia="en-US"/>
        </w:rPr>
      </w:pPr>
      <w:r w:rsidRPr="00095FED">
        <w:rPr>
          <w:rFonts w:eastAsia="Calibri" w:cs="Arial"/>
          <w:spacing w:val="-20"/>
          <w:lang w:eastAsia="en-US"/>
        </w:rPr>
        <w:t xml:space="preserve">с «_____» ____________ 20__ г. 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____________________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_____________________  _________________  ________________________</w:t>
      </w:r>
    </w:p>
    <w:p w:rsidR="00095FED" w:rsidRPr="00095FED" w:rsidRDefault="00095FED" w:rsidP="00095FED">
      <w:pPr>
        <w:adjustRightInd w:val="0"/>
        <w:spacing w:after="200" w:line="276" w:lineRule="auto"/>
        <w:ind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  (должность лица,  (подпись)  (расшифровка подписи) подписавшего уведомление)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lang w:eastAsia="en-US"/>
        </w:rPr>
        <w:sectPr w:rsidR="00095FED" w:rsidRPr="00095FED" w:rsidSect="00686D34"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095FED" w:rsidRPr="00095FED" w:rsidRDefault="00095FED" w:rsidP="00095FED">
      <w:pPr>
        <w:spacing w:after="200" w:line="276" w:lineRule="auto"/>
        <w:ind w:left="5103" w:firstLine="0"/>
        <w:jc w:val="right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lastRenderedPageBreak/>
        <w:t xml:space="preserve">Приложение № 4 к Порядку </w:t>
      </w:r>
    </w:p>
    <w:p w:rsidR="00095FED" w:rsidRPr="00095FED" w:rsidRDefault="00095FED" w:rsidP="00095FED">
      <w:pPr>
        <w:spacing w:after="200" w:line="276" w:lineRule="auto"/>
        <w:ind w:left="5103" w:firstLine="0"/>
        <w:jc w:val="right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Форма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Наименование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органа местного самоуправления 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right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Кому: ___________________________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Уведомление 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bCs/>
          <w:lang w:eastAsia="en-US"/>
        </w:rPr>
        <w:t xml:space="preserve">об отказе </w:t>
      </w:r>
      <w:r w:rsidRPr="00095FED">
        <w:rPr>
          <w:rFonts w:eastAsia="Calibri" w:cs="Arial"/>
          <w:lang w:eastAsia="en-US"/>
        </w:rPr>
        <w:t xml:space="preserve">предоставлении меры поддержки 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bCs/>
          <w:lang w:eastAsia="en-US"/>
        </w:rPr>
        <w:t>«Предоставление семьям участников специальной военной операции (в том числе в случае гибели (смерти) участников специальной военной операции) преимущественного права на перевод детей в другие наиболее приближенные к месту жительства семьи муниципальные дошкольные образовательные учреждения»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 «__» ____________ 20___ г.  № _____________</w:t>
      </w:r>
    </w:p>
    <w:p w:rsidR="00095FED" w:rsidRPr="00095FED" w:rsidRDefault="00095FED" w:rsidP="00095FED">
      <w:pPr>
        <w:spacing w:after="200" w:line="276" w:lineRule="auto"/>
        <w:ind w:firstLine="426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Вам</w:t>
      </w:r>
      <w:r w:rsidRPr="00095FED">
        <w:rPr>
          <w:rFonts w:eastAsia="Calibri" w:cs="Arial"/>
          <w:spacing w:val="45"/>
          <w:lang w:eastAsia="en-US"/>
        </w:rPr>
        <w:t xml:space="preserve"> </w:t>
      </w:r>
      <w:r w:rsidRPr="00095FED">
        <w:rPr>
          <w:rFonts w:eastAsia="Calibri" w:cs="Arial"/>
          <w:lang w:eastAsia="en-US"/>
        </w:rPr>
        <w:t>отказано</w:t>
      </w:r>
      <w:r w:rsidRPr="00095FED">
        <w:rPr>
          <w:rFonts w:eastAsia="Calibri" w:cs="Arial"/>
          <w:spacing w:val="46"/>
          <w:lang w:eastAsia="en-US"/>
        </w:rPr>
        <w:t xml:space="preserve"> </w:t>
      </w:r>
      <w:r w:rsidRPr="00095FED">
        <w:rPr>
          <w:rFonts w:eastAsia="Calibri" w:cs="Arial"/>
          <w:lang w:eastAsia="en-US"/>
        </w:rPr>
        <w:t>в</w:t>
      </w:r>
      <w:r w:rsidRPr="00095FED">
        <w:rPr>
          <w:rFonts w:eastAsia="Calibri" w:cs="Arial"/>
          <w:spacing w:val="47"/>
          <w:lang w:eastAsia="en-US"/>
        </w:rPr>
        <w:t xml:space="preserve"> </w:t>
      </w:r>
      <w:r w:rsidRPr="00095FED">
        <w:rPr>
          <w:rFonts w:eastAsia="Calibri" w:cs="Arial"/>
          <w:lang w:eastAsia="en-US"/>
        </w:rPr>
        <w:t>предоставлении</w:t>
      </w:r>
      <w:r w:rsidRPr="00095FED">
        <w:rPr>
          <w:rFonts w:eastAsia="Calibri" w:cs="Arial"/>
          <w:spacing w:val="45"/>
          <w:lang w:eastAsia="en-US"/>
        </w:rPr>
        <w:t xml:space="preserve"> </w:t>
      </w:r>
      <w:r w:rsidRPr="00095FED">
        <w:rPr>
          <w:rFonts w:eastAsia="Calibri" w:cs="Arial"/>
          <w:lang w:eastAsia="en-US"/>
        </w:rPr>
        <w:t>меры поддержки по</w:t>
      </w:r>
      <w:r w:rsidRPr="00095FED">
        <w:rPr>
          <w:rFonts w:eastAsia="Calibri" w:cs="Arial"/>
          <w:spacing w:val="43"/>
          <w:lang w:eastAsia="en-US"/>
        </w:rPr>
        <w:t xml:space="preserve"> </w:t>
      </w:r>
      <w:r w:rsidRPr="00095FED">
        <w:rPr>
          <w:rFonts w:eastAsia="Calibri" w:cs="Arial"/>
          <w:lang w:eastAsia="en-US"/>
        </w:rPr>
        <w:t>заявлению от ________20__ г.  по причине __________________________________________</w:t>
      </w:r>
    </w:p>
    <w:p w:rsidR="00095FED" w:rsidRPr="00095FED" w:rsidRDefault="00095FED" w:rsidP="00095FED">
      <w:pPr>
        <w:spacing w:after="200" w:line="276" w:lineRule="auto"/>
        <w:ind w:firstLine="0"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__________________________________________________________________.  (основание(я), предусмотренное(ые) Порядком)</w:t>
      </w:r>
    </w:p>
    <w:p w:rsidR="00095FED" w:rsidRPr="00095FED" w:rsidRDefault="00095FED" w:rsidP="00095FED">
      <w:pPr>
        <w:spacing w:after="200" w:line="276" w:lineRule="auto"/>
        <w:ind w:firstLine="426"/>
        <w:jc w:val="left"/>
        <w:rPr>
          <w:rFonts w:eastAsia="Calibri" w:cs="Arial"/>
          <w:lang w:eastAsia="en-US"/>
        </w:rPr>
      </w:pPr>
    </w:p>
    <w:p w:rsidR="00095FED" w:rsidRPr="00095FED" w:rsidRDefault="00095FED" w:rsidP="00095FED">
      <w:pPr>
        <w:spacing w:after="200" w:line="276" w:lineRule="auto"/>
        <w:ind w:firstLine="426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Вам необходимо _______________________________________________ __________________________________________________________________.</w:t>
      </w:r>
    </w:p>
    <w:p w:rsidR="00095FED" w:rsidRPr="00095FED" w:rsidRDefault="00095FED" w:rsidP="00095FED">
      <w:pPr>
        <w:spacing w:after="200" w:line="276" w:lineRule="auto"/>
        <w:ind w:firstLine="426"/>
        <w:jc w:val="center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(порядок действий, которые необходимо</w:t>
      </w:r>
      <w:r w:rsidRPr="00095FED">
        <w:rPr>
          <w:rFonts w:eastAsia="Calibri" w:cs="Arial"/>
          <w:spacing w:val="2"/>
          <w:lang w:eastAsia="en-US"/>
        </w:rPr>
        <w:t xml:space="preserve"> </w:t>
      </w:r>
      <w:r w:rsidRPr="00095FED">
        <w:rPr>
          <w:rFonts w:eastAsia="Calibri" w:cs="Arial"/>
          <w:lang w:eastAsia="en-US"/>
        </w:rPr>
        <w:t>выполнить заявителю</w:t>
      </w:r>
      <w:r w:rsidRPr="00095FED">
        <w:rPr>
          <w:rFonts w:eastAsia="Calibri" w:cs="Arial"/>
          <w:spacing w:val="1"/>
          <w:lang w:eastAsia="en-US"/>
        </w:rPr>
        <w:t xml:space="preserve"> </w:t>
      </w:r>
      <w:r w:rsidRPr="00095FED">
        <w:rPr>
          <w:rFonts w:eastAsia="Calibri" w:cs="Arial"/>
          <w:lang w:eastAsia="en-US"/>
        </w:rPr>
        <w:t>для</w:t>
      </w:r>
      <w:r w:rsidRPr="00095FED">
        <w:rPr>
          <w:rFonts w:eastAsia="Calibri" w:cs="Arial"/>
          <w:spacing w:val="1"/>
          <w:lang w:eastAsia="en-US"/>
        </w:rPr>
        <w:t xml:space="preserve"> </w:t>
      </w:r>
      <w:r w:rsidRPr="00095FED">
        <w:rPr>
          <w:rFonts w:eastAsia="Calibri" w:cs="Arial"/>
          <w:lang w:eastAsia="en-US"/>
        </w:rPr>
        <w:t>получения</w:t>
      </w:r>
      <w:r w:rsidRPr="00095FED">
        <w:rPr>
          <w:rFonts w:eastAsia="Calibri" w:cs="Arial"/>
          <w:spacing w:val="2"/>
          <w:lang w:eastAsia="en-US"/>
        </w:rPr>
        <w:t xml:space="preserve"> </w:t>
      </w:r>
      <w:r w:rsidRPr="00095FED">
        <w:rPr>
          <w:rFonts w:eastAsia="Calibri" w:cs="Arial"/>
          <w:lang w:eastAsia="en-US"/>
        </w:rPr>
        <w:t>положительного</w:t>
      </w:r>
      <w:r w:rsidRPr="00095FED">
        <w:rPr>
          <w:rFonts w:eastAsia="Calibri" w:cs="Arial"/>
          <w:spacing w:val="2"/>
          <w:lang w:eastAsia="en-US"/>
        </w:rPr>
        <w:t xml:space="preserve"> </w:t>
      </w:r>
      <w:r w:rsidRPr="00095FED">
        <w:rPr>
          <w:rFonts w:eastAsia="Calibri" w:cs="Arial"/>
          <w:lang w:eastAsia="en-US"/>
        </w:rPr>
        <w:t>результата  по заявлению)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426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Вы вправе повторно обратиться за предоставлением меры поддержки после устранения указанных нарушений.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426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lastRenderedPageBreak/>
        <w:t xml:space="preserve">_______________________________  ______________  ______________  </w:t>
      </w:r>
    </w:p>
    <w:p w:rsidR="00095FED" w:rsidRPr="00095FED" w:rsidRDefault="00095FED" w:rsidP="00095FED">
      <w:pPr>
        <w:widowControl w:val="0"/>
        <w:autoSpaceDE w:val="0"/>
        <w:autoSpaceDN w:val="0"/>
        <w:adjustRightInd w:val="0"/>
        <w:spacing w:after="200" w:line="276" w:lineRule="auto"/>
        <w:ind w:firstLine="0"/>
        <w:rPr>
          <w:rFonts w:eastAsia="Calibri" w:cs="Arial"/>
          <w:lang w:eastAsia="en-US"/>
        </w:rPr>
      </w:pPr>
      <w:r w:rsidRPr="00095FED">
        <w:rPr>
          <w:rFonts w:eastAsia="Calibri" w:cs="Arial"/>
          <w:lang w:eastAsia="en-US"/>
        </w:rPr>
        <w:t xml:space="preserve">  (должность уполномоченного лица)  (подпись) (расшифровка подписи)</w:t>
      </w:r>
    </w:p>
    <w:sectPr w:rsidR="00095FED" w:rsidRPr="00095FED" w:rsidSect="00686D34">
      <w:headerReference w:type="default" r:id="rId11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C46" w:rsidRDefault="007A2C46">
      <w:r>
        <w:separator/>
      </w:r>
    </w:p>
  </w:endnote>
  <w:endnote w:type="continuationSeparator" w:id="0">
    <w:p w:rsidR="007A2C46" w:rsidRDefault="007A2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C46" w:rsidRDefault="007A2C46">
      <w:r>
        <w:separator/>
      </w:r>
    </w:p>
  </w:footnote>
  <w:footnote w:type="continuationSeparator" w:id="0">
    <w:p w:rsidR="007A2C46" w:rsidRDefault="007A2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D34" w:rsidRDefault="00686D34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D31889" w:rsidRPr="00D31889">
      <w:rPr>
        <w:noProof/>
        <w:lang w:val="ru-RU"/>
      </w:rPr>
      <w:t>13</w:t>
    </w:r>
    <w:r>
      <w:fldChar w:fldCharType="end"/>
    </w:r>
  </w:p>
  <w:p w:rsidR="00686D34" w:rsidRDefault="00686D3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D34" w:rsidRDefault="00686D34">
    <w:pPr>
      <w:pStyle w:val="a6"/>
      <w:jc w:val="center"/>
    </w:pPr>
  </w:p>
  <w:p w:rsidR="00686D34" w:rsidRDefault="00686D3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D34" w:rsidRPr="003A6844" w:rsidRDefault="00686D34">
    <w:pPr>
      <w:pStyle w:val="a6"/>
      <w:jc w:val="center"/>
      <w:rPr>
        <w:lang w:val="ru-RU"/>
      </w:rPr>
    </w:pPr>
  </w:p>
  <w:p w:rsidR="00686D34" w:rsidRDefault="00686D3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96D"/>
    <w:rsid w:val="00095FED"/>
    <w:rsid w:val="00110FC3"/>
    <w:rsid w:val="001B102C"/>
    <w:rsid w:val="001F3E4E"/>
    <w:rsid w:val="002965ED"/>
    <w:rsid w:val="003B2C57"/>
    <w:rsid w:val="004D4846"/>
    <w:rsid w:val="004E26C0"/>
    <w:rsid w:val="005836D7"/>
    <w:rsid w:val="00686D34"/>
    <w:rsid w:val="0079596D"/>
    <w:rsid w:val="007A2C46"/>
    <w:rsid w:val="00802A85"/>
    <w:rsid w:val="008F5EBD"/>
    <w:rsid w:val="00905B81"/>
    <w:rsid w:val="00AB1172"/>
    <w:rsid w:val="00C8250C"/>
    <w:rsid w:val="00CF1A3D"/>
    <w:rsid w:val="00D31889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31889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3188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3188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3188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3188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3188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31889"/>
  </w:style>
  <w:style w:type="character" w:customStyle="1" w:styleId="10">
    <w:name w:val="Заголовок 1 Знак"/>
    <w:link w:val="1"/>
    <w:rsid w:val="00095FE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95FE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095FE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095FE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31889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D31889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095FE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3188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D31889"/>
    <w:rPr>
      <w:color w:val="0000FF"/>
      <w:u w:val="none"/>
    </w:rPr>
  </w:style>
  <w:style w:type="paragraph" w:customStyle="1" w:styleId="Application">
    <w:name w:val="Application!Приложение"/>
    <w:rsid w:val="00D3188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3188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3188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095FED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095FED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31889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D3188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D31889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D31889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D31889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D3188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D31889"/>
  </w:style>
  <w:style w:type="character" w:customStyle="1" w:styleId="10">
    <w:name w:val="Заголовок 1 Знак"/>
    <w:link w:val="1"/>
    <w:rsid w:val="00095FE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095FE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095FE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095FE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D31889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D31889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095FE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D3188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D31889"/>
    <w:rPr>
      <w:color w:val="0000FF"/>
      <w:u w:val="none"/>
    </w:rPr>
  </w:style>
  <w:style w:type="paragraph" w:customStyle="1" w:styleId="Application">
    <w:name w:val="Application!Приложение"/>
    <w:rsid w:val="00D31889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31889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31889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095FED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095FED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16</Pages>
  <Words>3952</Words>
  <Characters>22533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2026-07-17T08:19:00Z</dcterms:created>
  <dcterms:modified xsi:type="dcterms:W3CDTF">2026-07-17T08:19:00Z</dcterms:modified>
</cp:coreProperties>
</file>