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44" w:rsidRPr="003E0944" w:rsidRDefault="00C06B2B" w:rsidP="003E0944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2070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44" w:rsidRPr="003E0944" w:rsidRDefault="003E0944" w:rsidP="003E0944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3E0944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3E0944" w:rsidRPr="003E0944" w:rsidRDefault="003E0944" w:rsidP="003E0944">
      <w:pPr>
        <w:ind w:firstLine="0"/>
        <w:jc w:val="center"/>
        <w:rPr>
          <w:rFonts w:cs="Arial"/>
          <w:bCs/>
        </w:rPr>
      </w:pPr>
      <w:r w:rsidRPr="003E0944">
        <w:rPr>
          <w:rFonts w:cs="Arial"/>
          <w:bCs/>
        </w:rPr>
        <w:t>Воронежской области</w:t>
      </w:r>
    </w:p>
    <w:p w:rsidR="003E0944" w:rsidRPr="003E0944" w:rsidRDefault="003E0944" w:rsidP="003E0944">
      <w:pPr>
        <w:ind w:firstLine="0"/>
        <w:jc w:val="center"/>
        <w:rPr>
          <w:rFonts w:cs="Arial"/>
          <w:bCs/>
        </w:rPr>
      </w:pPr>
    </w:p>
    <w:p w:rsidR="003E0944" w:rsidRPr="003E0944" w:rsidRDefault="003E0944" w:rsidP="003E0944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3E0944">
        <w:rPr>
          <w:rFonts w:eastAsia="Lucida Sans Unicode" w:cs="Arial"/>
          <w:bCs/>
          <w:kern w:val="1"/>
          <w:lang w:val="x-none"/>
        </w:rPr>
        <w:t>ПОСТАНОВЛЕНИЕ</w:t>
      </w:r>
    </w:p>
    <w:p w:rsidR="003E0944" w:rsidRPr="003E0944" w:rsidRDefault="003E0944" w:rsidP="003E0944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3E0944">
        <w:rPr>
          <w:rFonts w:eastAsia="Lucida Sans Unicode" w:cs="Arial"/>
          <w:bCs/>
          <w:kern w:val="1"/>
          <w:lang w:val="x-none"/>
        </w:rPr>
        <w:t xml:space="preserve">  </w:t>
      </w:r>
    </w:p>
    <w:p w:rsidR="003E0944" w:rsidRPr="003E0944" w:rsidRDefault="003E0944" w:rsidP="003E0944">
      <w:pPr>
        <w:ind w:firstLine="0"/>
        <w:jc w:val="left"/>
        <w:rPr>
          <w:rFonts w:cs="Arial"/>
          <w:bCs/>
        </w:rPr>
      </w:pPr>
      <w:r w:rsidRPr="003E0944">
        <w:rPr>
          <w:rFonts w:cs="Arial"/>
          <w:bCs/>
        </w:rPr>
        <w:t>29 мая  2026 г  № 179</w:t>
      </w:r>
    </w:p>
    <w:p w:rsidR="003E0944" w:rsidRPr="003E0944" w:rsidRDefault="003E0944" w:rsidP="003E0944">
      <w:pPr>
        <w:ind w:firstLine="0"/>
        <w:jc w:val="left"/>
        <w:rPr>
          <w:rFonts w:cs="Arial"/>
          <w:bCs/>
        </w:rPr>
      </w:pPr>
      <w:r w:rsidRPr="003E0944">
        <w:rPr>
          <w:rFonts w:cs="Arial"/>
          <w:bCs/>
        </w:rPr>
        <w:t xml:space="preserve">  </w:t>
      </w:r>
    </w:p>
    <w:p w:rsidR="003E0944" w:rsidRPr="003E0944" w:rsidRDefault="00C06B2B" w:rsidP="003E0944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6191250" cy="1844675"/>
                <wp:effectExtent l="9525" t="5715" r="9525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944" w:rsidRPr="003E0944" w:rsidRDefault="003E0944" w:rsidP="003E0944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962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3E0944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Об утверждении </w:t>
                            </w:r>
                            <w:bookmarkStart w:id="1" w:name="_Hlk224828294"/>
                            <w:r w:rsidRPr="003E0944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3E0944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орядка предоставления меры поддержки участников специальной военной операции и членов их семей </w:t>
                            </w:r>
                            <w:r w:rsidRPr="003E0944">
                              <w:rPr>
                                <w:rFonts w:eastAsia="Calibri"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                      </w:r>
                          </w:p>
                          <w:p w:rsidR="003E0944" w:rsidRDefault="003E0944" w:rsidP="003E094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bookmarkEnd w:id="1"/>
                          <w:p w:rsidR="003E0944" w:rsidRPr="00982DDF" w:rsidRDefault="003E0944" w:rsidP="003E0944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9.45pt;width:487.5pt;height:14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" strokecolor="white">
                <v:textbox>
                  <w:txbxContent>
                    <w:p w:rsidR="003E0944" w:rsidRPr="003E0944" w:rsidRDefault="003E0944" w:rsidP="003E0944">
                      <w:pPr>
                        <w:widowControl w:val="0"/>
                        <w:shd w:val="clear" w:color="auto" w:fill="FFFFFF"/>
                        <w:tabs>
                          <w:tab w:val="left" w:pos="4962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3E0944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Об утверждении </w:t>
                      </w:r>
                      <w:bookmarkStart w:id="2" w:name="_Hlk224828294"/>
                      <w:r w:rsidRPr="003E0944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3E0944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орядка предоставления меры поддержки участников специальной военной операции и членов их семей </w:t>
                      </w:r>
                      <w:r w:rsidRPr="003E0944">
                        <w:rPr>
                          <w:rFonts w:eastAsia="Calibri" w:cs="Arial"/>
                          <w:b/>
                          <w:kern w:val="28"/>
                          <w:sz w:val="32"/>
                          <w:szCs w:val="32"/>
                        </w:rPr>
                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                </w:r>
                    </w:p>
                    <w:p w:rsidR="003E0944" w:rsidRDefault="003E0944" w:rsidP="003E0944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bookmarkEnd w:id="2"/>
                    <w:p w:rsidR="003E0944" w:rsidRPr="00982DDF" w:rsidRDefault="003E0944" w:rsidP="003E0944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0944" w:rsidRPr="003E0944" w:rsidRDefault="003E0944" w:rsidP="003E0944">
      <w:pPr>
        <w:ind w:firstLine="0"/>
        <w:jc w:val="left"/>
        <w:rPr>
          <w:rFonts w:cs="Arial"/>
        </w:rPr>
      </w:pPr>
    </w:p>
    <w:p w:rsidR="003E0944" w:rsidRPr="003E0944" w:rsidRDefault="003E0944" w:rsidP="003E0944">
      <w:pPr>
        <w:ind w:firstLine="0"/>
        <w:jc w:val="left"/>
        <w:rPr>
          <w:rFonts w:cs="Arial"/>
        </w:rPr>
      </w:pPr>
    </w:p>
    <w:p w:rsidR="003E0944" w:rsidRPr="003E0944" w:rsidRDefault="003E0944" w:rsidP="003E0944">
      <w:pPr>
        <w:ind w:firstLine="0"/>
        <w:jc w:val="left"/>
        <w:rPr>
          <w:rFonts w:cs="Arial"/>
        </w:rPr>
      </w:pPr>
    </w:p>
    <w:p w:rsidR="003E0944" w:rsidRPr="003E0944" w:rsidRDefault="003E0944" w:rsidP="003E0944">
      <w:pPr>
        <w:ind w:firstLine="0"/>
        <w:jc w:val="left"/>
        <w:rPr>
          <w:rFonts w:cs="Arial"/>
        </w:rPr>
      </w:pPr>
    </w:p>
    <w:p w:rsidR="003E0944" w:rsidRPr="003E0944" w:rsidRDefault="003E0944" w:rsidP="003E0944">
      <w:pPr>
        <w:ind w:firstLine="708"/>
        <w:rPr>
          <w:rFonts w:cs="Arial"/>
        </w:rPr>
      </w:pPr>
    </w:p>
    <w:p w:rsidR="003E0944" w:rsidRPr="003E0944" w:rsidRDefault="003E0944" w:rsidP="003E0944">
      <w:pPr>
        <w:ind w:firstLine="708"/>
        <w:rPr>
          <w:rFonts w:cs="Arial"/>
        </w:rPr>
      </w:pPr>
    </w:p>
    <w:p w:rsidR="003E0944" w:rsidRPr="003E0944" w:rsidRDefault="003E0944" w:rsidP="003E0944">
      <w:pPr>
        <w:spacing w:line="360" w:lineRule="auto"/>
        <w:ind w:firstLine="708"/>
        <w:rPr>
          <w:rFonts w:cs="Arial"/>
        </w:rPr>
      </w:pPr>
    </w:p>
    <w:p w:rsidR="003E0944" w:rsidRPr="003E0944" w:rsidRDefault="003E0944" w:rsidP="003E0944">
      <w:pPr>
        <w:spacing w:line="360" w:lineRule="auto"/>
        <w:ind w:firstLine="708"/>
        <w:rPr>
          <w:rFonts w:cs="Arial"/>
        </w:rPr>
      </w:pPr>
    </w:p>
    <w:p w:rsidR="003E0944" w:rsidRPr="003E0944" w:rsidRDefault="003E0944" w:rsidP="003E0944">
      <w:pPr>
        <w:spacing w:line="360" w:lineRule="auto"/>
        <w:ind w:firstLine="708"/>
        <w:rPr>
          <w:rFonts w:cs="Arial"/>
        </w:rPr>
      </w:pPr>
    </w:p>
    <w:p w:rsidR="003E0944" w:rsidRPr="003E0944" w:rsidRDefault="003E0944" w:rsidP="003E0944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3E0944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3E0944">
        <w:rPr>
          <w:rFonts w:cs="Arial"/>
        </w:rPr>
        <w:t>, администрация Каменского муниципального района Воронежской области,</w:t>
      </w:r>
    </w:p>
    <w:p w:rsidR="003E0944" w:rsidRPr="003E0944" w:rsidRDefault="003E0944" w:rsidP="003E0944">
      <w:pPr>
        <w:spacing w:line="360" w:lineRule="auto"/>
        <w:ind w:firstLine="709"/>
        <w:jc w:val="center"/>
        <w:rPr>
          <w:rFonts w:cs="Arial"/>
        </w:rPr>
      </w:pPr>
      <w:r w:rsidRPr="003E0944">
        <w:rPr>
          <w:rFonts w:cs="Arial"/>
        </w:rPr>
        <w:t>ПОСТАНОВЛЯЕТ:</w:t>
      </w:r>
    </w:p>
    <w:p w:rsidR="003E0944" w:rsidRPr="003E0944" w:rsidRDefault="003E0944" w:rsidP="003E09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360" w:lineRule="auto"/>
        <w:ind w:firstLine="0"/>
        <w:rPr>
          <w:rFonts w:cs="Arial"/>
        </w:rPr>
      </w:pPr>
      <w:r w:rsidRPr="003E0944">
        <w:rPr>
          <w:rFonts w:cs="Arial"/>
        </w:rPr>
        <w:t xml:space="preserve">  1. </w:t>
      </w:r>
      <w:r w:rsidRPr="003E0944">
        <w:rPr>
          <w:rFonts w:cs="Arial"/>
          <w:lang w:eastAsia="zh-CN"/>
        </w:rPr>
        <w:t>Утвердить п</w:t>
      </w:r>
      <w:r w:rsidRPr="003E0944">
        <w:rPr>
          <w:rFonts w:cs="Arial"/>
        </w:rPr>
        <w:t xml:space="preserve">орядок предоставления меры поддержки участников </w:t>
      </w:r>
    </w:p>
    <w:p w:rsidR="003E0944" w:rsidRPr="003E0944" w:rsidRDefault="003E0944" w:rsidP="003E0944">
      <w:pPr>
        <w:spacing w:line="360" w:lineRule="auto"/>
        <w:ind w:firstLine="0"/>
        <w:rPr>
          <w:rFonts w:cs="Arial"/>
          <w:lang w:eastAsia="zh-CN"/>
        </w:rPr>
      </w:pPr>
      <w:r w:rsidRPr="003E0944">
        <w:rPr>
          <w:rFonts w:cs="Arial"/>
        </w:rPr>
        <w:t xml:space="preserve">специальной военной операции и членов их семей </w:t>
      </w:r>
      <w:r w:rsidRPr="003E0944">
        <w:rPr>
          <w:rFonts w:eastAsia="Calibri" w:cs="Arial"/>
          <w:lang w:eastAsia="en-US"/>
        </w:rPr>
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</w:r>
      <w:r w:rsidRPr="003E0944">
        <w:rPr>
          <w:rFonts w:cs="Arial"/>
          <w:lang w:eastAsia="zh-CN"/>
        </w:rPr>
        <w:t>, согласно приложению к настоящему постановлению.</w:t>
      </w:r>
    </w:p>
    <w:p w:rsidR="003E0944" w:rsidRPr="003E0944" w:rsidRDefault="003E0944" w:rsidP="003E0944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3E0944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3E0944" w:rsidRPr="003E0944" w:rsidRDefault="003E0944" w:rsidP="003E0944">
      <w:pPr>
        <w:spacing w:line="360" w:lineRule="auto"/>
        <w:ind w:firstLine="709"/>
        <w:rPr>
          <w:rFonts w:cs="Arial"/>
        </w:rPr>
      </w:pPr>
      <w:r w:rsidRPr="003E0944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3E0944" w:rsidRPr="003E0944" w:rsidRDefault="003E0944" w:rsidP="003E0944">
      <w:pPr>
        <w:spacing w:line="360" w:lineRule="auto"/>
        <w:ind w:firstLine="709"/>
        <w:rPr>
          <w:rFonts w:cs="Arial"/>
        </w:rPr>
      </w:pPr>
      <w:r w:rsidRPr="003E0944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3E0944" w:rsidRPr="003E0944" w:rsidRDefault="003E0944" w:rsidP="003E0944">
      <w:pPr>
        <w:ind w:firstLine="709"/>
        <w:jc w:val="left"/>
        <w:rPr>
          <w:rFonts w:cs="Arial"/>
        </w:rPr>
      </w:pPr>
    </w:p>
    <w:p w:rsidR="003E0944" w:rsidRPr="003E0944" w:rsidRDefault="003E0944" w:rsidP="003E0944">
      <w:pPr>
        <w:ind w:firstLine="709"/>
        <w:rPr>
          <w:rFonts w:cs="Arial"/>
        </w:rPr>
      </w:pPr>
    </w:p>
    <w:p w:rsidR="003E0944" w:rsidRPr="003E0944" w:rsidRDefault="003E0944" w:rsidP="003E0944">
      <w:pPr>
        <w:autoSpaceDE w:val="0"/>
        <w:ind w:firstLine="0"/>
        <w:rPr>
          <w:rFonts w:cs="Arial"/>
        </w:rPr>
      </w:pPr>
      <w:r w:rsidRPr="003E0944">
        <w:rPr>
          <w:rFonts w:cs="Arial"/>
        </w:rPr>
        <w:t xml:space="preserve">  И.п. Главы</w:t>
      </w:r>
    </w:p>
    <w:p w:rsidR="003E0944" w:rsidRPr="003E0944" w:rsidRDefault="003E0944" w:rsidP="003E0944">
      <w:pPr>
        <w:autoSpaceDE w:val="0"/>
        <w:ind w:firstLine="0"/>
        <w:rPr>
          <w:rFonts w:cs="Arial"/>
        </w:rPr>
      </w:pPr>
      <w:r w:rsidRPr="003E0944">
        <w:rPr>
          <w:rFonts w:cs="Arial"/>
        </w:rPr>
        <w:t>администрации Каменского</w:t>
      </w:r>
    </w:p>
    <w:p w:rsidR="003E0944" w:rsidRPr="003E0944" w:rsidRDefault="003E0944" w:rsidP="003E0944">
      <w:pPr>
        <w:autoSpaceDE w:val="0"/>
        <w:ind w:firstLine="0"/>
        <w:rPr>
          <w:rFonts w:cs="Arial"/>
        </w:rPr>
      </w:pPr>
      <w:r w:rsidRPr="003E0944">
        <w:rPr>
          <w:rFonts w:cs="Arial"/>
        </w:rPr>
        <w:t xml:space="preserve">  муниципального района  С.И. Бурляев</w:t>
      </w:r>
    </w:p>
    <w:p w:rsidR="003E0944" w:rsidRPr="003E0944" w:rsidRDefault="003E0944" w:rsidP="003E0944">
      <w:pPr>
        <w:autoSpaceDE w:val="0"/>
        <w:ind w:firstLine="0"/>
        <w:rPr>
          <w:rFonts w:cs="Arial"/>
        </w:rPr>
      </w:pPr>
    </w:p>
    <w:p w:rsidR="003E0944" w:rsidRPr="003E0944" w:rsidRDefault="003E0944" w:rsidP="003E0944">
      <w:pPr>
        <w:autoSpaceDE w:val="0"/>
        <w:ind w:firstLine="0"/>
        <w:rPr>
          <w:rFonts w:cs="Arial"/>
        </w:rPr>
      </w:pPr>
    </w:p>
    <w:p w:rsidR="003E0944" w:rsidRPr="003E0944" w:rsidRDefault="003E0944" w:rsidP="003E0944">
      <w:pPr>
        <w:ind w:firstLine="0"/>
        <w:jc w:val="left"/>
        <w:rPr>
          <w:rFonts w:cs="Arial"/>
        </w:rPr>
      </w:pPr>
      <w:r w:rsidRPr="003E0944">
        <w:rPr>
          <w:rFonts w:cs="Arial"/>
        </w:rPr>
        <w:t xml:space="preserve"> </w:t>
      </w:r>
    </w:p>
    <w:p w:rsidR="003E0944" w:rsidRPr="003E0944" w:rsidRDefault="003E0944" w:rsidP="003E09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3E0944">
        <w:rPr>
          <w:rFonts w:cs="Arial"/>
        </w:rPr>
        <w:br w:type="page"/>
      </w:r>
      <w:r w:rsidRPr="003E0944">
        <w:rPr>
          <w:rFonts w:cs="Arial"/>
        </w:rPr>
        <w:lastRenderedPageBreak/>
        <w:t xml:space="preserve">Утвержден </w:t>
      </w:r>
    </w:p>
    <w:p w:rsidR="003E0944" w:rsidRPr="003E0944" w:rsidRDefault="003E0944" w:rsidP="003E09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3E0944">
        <w:rPr>
          <w:rFonts w:cs="Arial"/>
        </w:rPr>
        <w:t>постановлением администрации</w:t>
      </w:r>
    </w:p>
    <w:p w:rsidR="003E0944" w:rsidRPr="003E0944" w:rsidRDefault="003E0944" w:rsidP="003E09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3E0944">
        <w:rPr>
          <w:rFonts w:cs="Arial"/>
        </w:rPr>
        <w:t>Каменского муниципального района</w:t>
      </w:r>
    </w:p>
    <w:p w:rsidR="003E0944" w:rsidRPr="003E0944" w:rsidRDefault="003E0944" w:rsidP="003E09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3E0944">
        <w:rPr>
          <w:rFonts w:cs="Arial"/>
        </w:rPr>
        <w:t>Воронежской области</w:t>
      </w:r>
    </w:p>
    <w:p w:rsidR="003E0944" w:rsidRPr="003E0944" w:rsidRDefault="003E0944" w:rsidP="003E09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3E0944">
        <w:rPr>
          <w:rFonts w:cs="Arial"/>
        </w:rPr>
        <w:t>от «29» мая 2026 г. № 179</w:t>
      </w:r>
    </w:p>
    <w:p w:rsidR="003E0944" w:rsidRPr="003E0944" w:rsidRDefault="003E0944" w:rsidP="003E09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rFonts w:cs="Arial"/>
        </w:rPr>
      </w:pPr>
    </w:p>
    <w:p w:rsidR="003E0944" w:rsidRPr="003E0944" w:rsidRDefault="003E0944" w:rsidP="003E094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</w:rPr>
        <w:t xml:space="preserve">Порядок </w:t>
      </w:r>
    </w:p>
    <w:p w:rsidR="003E0944" w:rsidRPr="003E0944" w:rsidRDefault="003E0944" w:rsidP="003E0944">
      <w:pPr>
        <w:ind w:firstLine="0"/>
        <w:jc w:val="center"/>
        <w:rPr>
          <w:rFonts w:cs="Arial"/>
        </w:rPr>
      </w:pPr>
      <w:r w:rsidRPr="003E0944">
        <w:rPr>
          <w:rFonts w:cs="Arial"/>
        </w:rPr>
        <w:t xml:space="preserve">предоставления меры поддержки участников </w:t>
      </w:r>
    </w:p>
    <w:p w:rsidR="003E0944" w:rsidRPr="003E0944" w:rsidRDefault="003E0944" w:rsidP="003E0944">
      <w:pPr>
        <w:ind w:firstLine="0"/>
        <w:jc w:val="center"/>
        <w:rPr>
          <w:rFonts w:eastAsia="Calibri" w:cs="Arial"/>
          <w:lang w:eastAsia="en-US"/>
        </w:rPr>
      </w:pPr>
      <w:r w:rsidRPr="003E0944">
        <w:rPr>
          <w:rFonts w:cs="Arial"/>
        </w:rPr>
        <w:t xml:space="preserve">специальной военной операции и членов их семей </w:t>
      </w:r>
    </w:p>
    <w:p w:rsidR="003E0944" w:rsidRPr="003E0944" w:rsidRDefault="003E0944" w:rsidP="003E0944">
      <w:pPr>
        <w:ind w:firstLine="0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</w:r>
    </w:p>
    <w:p w:rsidR="003E0944" w:rsidRPr="003E0944" w:rsidRDefault="003E0944" w:rsidP="003E0944">
      <w:pPr>
        <w:numPr>
          <w:ilvl w:val="0"/>
          <w:numId w:val="1"/>
        </w:numPr>
        <w:spacing w:after="200"/>
        <w:contextualSpacing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Общие положения</w:t>
      </w:r>
    </w:p>
    <w:p w:rsidR="003E0944" w:rsidRPr="003E0944" w:rsidRDefault="003E0944" w:rsidP="003E0944">
      <w:pPr>
        <w:ind w:firstLine="720"/>
        <w:contextualSpacing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 (далее – мера поддержки).</w:t>
      </w:r>
    </w:p>
    <w:p w:rsidR="003E0944" w:rsidRPr="003E0944" w:rsidRDefault="003E0944" w:rsidP="003E0944">
      <w:pPr>
        <w:ind w:firstLine="708"/>
        <w:contextualSpacing/>
        <w:rPr>
          <w:rFonts w:cs="Arial"/>
        </w:rPr>
      </w:pPr>
      <w:r w:rsidRPr="003E0944">
        <w:rPr>
          <w:rFonts w:eastAsia="Calibri" w:cs="Arial"/>
          <w:lang w:eastAsia="en-US"/>
        </w:rPr>
        <w:t xml:space="preserve">1.2. </w:t>
      </w:r>
      <w:r w:rsidRPr="003E0944">
        <w:rPr>
          <w:rFonts w:cs="Arial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1.3. Членами семьи признаются: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а) супруг (супруга);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lastRenderedPageBreak/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в) дети старше 18 лет, ставшие инвалидами до достижения ими возраста 18 лет;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3E0944" w:rsidRPr="003E0944" w:rsidRDefault="003E0944" w:rsidP="003E0944">
      <w:pPr>
        <w:ind w:firstLine="720"/>
        <w:contextualSpacing/>
        <w:rPr>
          <w:rFonts w:eastAsia="Calibri" w:cs="Arial"/>
          <w:lang w:eastAsia="en-US"/>
        </w:rPr>
      </w:pPr>
      <w:r w:rsidRPr="003E0944">
        <w:rPr>
          <w:rFonts w:cs="Arial"/>
        </w:rPr>
        <w:t xml:space="preserve">1.4. Получатели меры поддержки – </w:t>
      </w:r>
      <w:bookmarkStart w:id="3" w:name="_Hlk230356987"/>
      <w:r w:rsidRPr="003E0944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3"/>
      <w:r w:rsidRPr="003E0944">
        <w:rPr>
          <w:rFonts w:cs="Arial"/>
        </w:rPr>
        <w:t xml:space="preserve">в том числе находящиеся под опекой (попечительством), </w:t>
      </w:r>
      <w:r w:rsidRPr="003E0944">
        <w:rPr>
          <w:rFonts w:eastAsia="Calibri" w:cs="Arial"/>
          <w:lang w:eastAsia="en-US"/>
        </w:rPr>
        <w:t xml:space="preserve">достигшие возраста полутора лет, </w:t>
      </w:r>
      <w:bookmarkStart w:id="4" w:name="_Hlk230161719"/>
      <w:r w:rsidRPr="003E0944">
        <w:rPr>
          <w:rFonts w:eastAsia="Calibri" w:cs="Arial"/>
          <w:lang w:eastAsia="en-US"/>
        </w:rPr>
        <w:t>стоящие на учете для предоставления места в муниципальной дошкольной образовательной организации Каменского  муниципального района (далее – МДОО).</w:t>
      </w:r>
    </w:p>
    <w:bookmarkEnd w:id="4"/>
    <w:p w:rsidR="003E0944" w:rsidRPr="003E0944" w:rsidRDefault="003E0944" w:rsidP="003E0944">
      <w:pPr>
        <w:ind w:firstLine="720"/>
        <w:contextualSpacing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3E0944" w:rsidRPr="003E0944" w:rsidRDefault="003E0944" w:rsidP="003E0944">
      <w:pPr>
        <w:ind w:firstLine="0"/>
        <w:rPr>
          <w:rFonts w:eastAsia="Calibri" w:cs="Arial"/>
          <w:lang w:eastAsia="en-US"/>
        </w:rPr>
      </w:pPr>
      <w:r w:rsidRPr="003E0944">
        <w:rPr>
          <w:rFonts w:cs="Arial"/>
        </w:rPr>
        <w:t xml:space="preserve">В случае, если ребенок Заявителя не зарегистрирован в качестве нуждающегося в предоставлении места в МДОО, родитель (законный представитель) подает заявление о постановке ребенка на учет для предоставления места в МДОО в рамках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в соответствие с Административным регламентом, утвержденным постановлением </w:t>
      </w:r>
      <w:r w:rsidRPr="003E0944">
        <w:rPr>
          <w:rFonts w:cs="Arial"/>
          <w:bCs/>
        </w:rPr>
        <w:t>Администрации Каменского муниципального района №220 от 27.06.2022 г. "Об утверждении административного регламента администрации  Каменского муниципального района по предоставлению муниципальной услуги «Приём заявлений, постановка на учёт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3E0944" w:rsidRPr="003E0944" w:rsidRDefault="003E0944" w:rsidP="003E0944">
      <w:pPr>
        <w:contextualSpacing/>
        <w:rPr>
          <w:rFonts w:cs="Arial"/>
        </w:rPr>
      </w:pPr>
      <w:r w:rsidRPr="003E0944">
        <w:rPr>
          <w:rFonts w:cs="Arial"/>
        </w:rPr>
        <w:t xml:space="preserve">1.5. </w:t>
      </w:r>
      <w:bookmarkStart w:id="5" w:name="_Hlk230357038"/>
      <w:r w:rsidRPr="003E0944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5"/>
    </w:p>
    <w:p w:rsidR="003E0944" w:rsidRPr="003E0944" w:rsidRDefault="003E0944" w:rsidP="003E0944">
      <w:pPr>
        <w:ind w:firstLine="720"/>
        <w:contextualSpacing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1.6. Предоставление меры поддержки осуществляется без взимания платы.</w:t>
      </w:r>
    </w:p>
    <w:p w:rsidR="003E0944" w:rsidRPr="003E0944" w:rsidRDefault="003E0944" w:rsidP="003E0944">
      <w:pPr>
        <w:ind w:firstLine="720"/>
        <w:contextualSpacing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1.7. Учет предоставления меры поддержки осуществляется администрацией Каменского муниципального района Воронежской области (далее – Администрация).</w:t>
      </w:r>
    </w:p>
    <w:p w:rsidR="003E0944" w:rsidRPr="003E0944" w:rsidRDefault="003E0944" w:rsidP="003E0944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2. </w:t>
      </w:r>
      <w:r w:rsidRPr="003E0944">
        <w:rPr>
          <w:rFonts w:cs="Arial"/>
        </w:rPr>
        <w:t>Порядок предоставления меры поддержки</w:t>
      </w:r>
    </w:p>
    <w:p w:rsidR="003E0944" w:rsidRPr="003E0944" w:rsidRDefault="003E0944" w:rsidP="003E0944">
      <w:pPr>
        <w:suppressAutoHyphens/>
        <w:autoSpaceDN w:val="0"/>
        <w:contextualSpacing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2.1. Мера поддержки предоставляется в заявительном порядке.</w:t>
      </w:r>
    </w:p>
    <w:p w:rsidR="003E0944" w:rsidRPr="003E0944" w:rsidRDefault="003E0944" w:rsidP="003E0944">
      <w:pPr>
        <w:suppressAutoHyphens/>
        <w:autoSpaceDN w:val="0"/>
        <w:contextualSpacing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Администрацию.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lastRenderedPageBreak/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2.3. Заявитель может подать документы в Администрацию следующими способами (по выбору Заявителя):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на бумажном носителе посредством личного обращения в Администрацию;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посредством почтового отправления;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2.4. Документы и сведения, необходимые для предоставления меры поддержки: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2.4.1. Документы, подлежащие представлению Заявителем самостоятельно: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б) паспорт гражданина Российской Федерации или иной документ, удостоверяющий личность Заявителя;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lastRenderedPageBreak/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в) документ, подтверждающий полномочия представителя (в случае обращения представителя);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е) сведения о постановке на учет для предоставления места в МДОО (находятся в распоряжении Администрации).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Заявитель вправе представить указанные сведения (документы) по собственной инициативе.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lastRenderedPageBreak/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3E0944" w:rsidRPr="003E0944" w:rsidRDefault="003E0944" w:rsidP="003E0944">
      <w:pPr>
        <w:ind w:firstLine="0"/>
        <w:contextualSpacing/>
        <w:jc w:val="center"/>
        <w:rPr>
          <w:rFonts w:cs="Arial"/>
        </w:rPr>
      </w:pPr>
      <w:r w:rsidRPr="003E0944">
        <w:rPr>
          <w:rFonts w:cs="Arial"/>
        </w:rPr>
        <w:t>3. Условия предоставления (отказа в предоставлении) меры поддержки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3.1. Основаниями для отказа в приеме заявления о предоставлении меры поддержки и документов являются: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подача запроса неуполномоченным лицом.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3.2. Основаниями для отказа в предоставлении меры поддержки являются: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отсутствие сведений о постановке на учет для предоставления места в МДОО;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отсутствие свободного места в МДОО, выбранной родителями (законными представителями) ребенка для приема на обучение. В случае отсутствия свободного места в желательной МДОО Администрация предлагает места в других МДОО;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непредставление документов, предусмотренных пунктом 2.4.1 раздела 2 настоящего Порядка;</w:t>
      </w:r>
    </w:p>
    <w:p w:rsidR="003E0944" w:rsidRPr="003E0944" w:rsidRDefault="003E0944" w:rsidP="003E0944">
      <w:pPr>
        <w:suppressAutoHyphens/>
        <w:autoSpaceDN w:val="0"/>
        <w:contextualSpacing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наличие в представленных документах (сведениях) недостоверной и (или) неполной информации;</w:t>
      </w:r>
    </w:p>
    <w:p w:rsidR="003E0944" w:rsidRPr="003E0944" w:rsidRDefault="003E0944" w:rsidP="003E0944">
      <w:pPr>
        <w:ind w:firstLine="708"/>
        <w:contextualSpacing/>
        <w:rPr>
          <w:rFonts w:cs="Arial"/>
        </w:rPr>
      </w:pPr>
      <w:r w:rsidRPr="003E0944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3E0944" w:rsidRPr="003E0944" w:rsidRDefault="003E0944" w:rsidP="003E0944">
      <w:pPr>
        <w:suppressAutoHyphens/>
        <w:autoSpaceDN w:val="0"/>
        <w:contextualSpacing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3.3. Решение о предоставлении меры поддержки принимается Администрацией в течение 1 (одного) рабочего дня с даты подачи заявления.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а) уведомление о предоставлении меры поддержки по форме согласно приложению № 2 к настоящему Порядку;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lastRenderedPageBreak/>
        <w:t>б) уведомление об отказе в предоставлении меры поддержки по форме согласно приложению № 3 к настоящему Порядку.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3.5.</w:t>
      </w:r>
      <w:r w:rsidRPr="003E0944">
        <w:rPr>
          <w:rFonts w:eastAsia="Arial Unicode MS" w:cs="Arial"/>
          <w:color w:val="000000"/>
          <w:kern w:val="3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на бумажном носителе посредством личного обращения в Администрацию;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посредством почтового отправления;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на бумажном носителе посредством личного обращения в МФЦ;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в электронной форме посредством ЕПГУ, Портала (при наличии технической возможности).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 xml:space="preserve">3.6. При подаче заявления в ходе личного приема в Администрацию,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сотрудником Администрации при личном обращении Заявителя или по телефону;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по электронной почте Заявителя;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посредством ЕПГУ либо Портала (при наличии технической возможности).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посредством почтового отправления;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в личном кабинете Заявителя на ЕПГУ, Портале, по электронной почте (при наличии технической возможности);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 xml:space="preserve">- в МФЦ; 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- в Администрации.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Arial Unicode MS" w:cs="Arial"/>
          <w:color w:val="000000"/>
          <w:kern w:val="3"/>
        </w:rPr>
      </w:pPr>
      <w:r w:rsidRPr="003E0944">
        <w:rPr>
          <w:rFonts w:eastAsia="Arial Unicode MS" w:cs="Arial"/>
          <w:color w:val="000000"/>
          <w:kern w:val="3"/>
        </w:rPr>
        <w:t>3.9. Заявители имеют право на обжалование решений и действий (бездействия) должностного лица Администрации, МФЦ при предоставлении меры поддержки в установленном порядке.</w:t>
      </w:r>
    </w:p>
    <w:p w:rsidR="003E0944" w:rsidRPr="003E0944" w:rsidRDefault="003E0944" w:rsidP="003E0944">
      <w:pPr>
        <w:suppressAutoHyphens/>
        <w:autoSpaceDN w:val="0"/>
        <w:ind w:firstLine="0"/>
        <w:jc w:val="center"/>
        <w:textAlignment w:val="baseline"/>
        <w:rPr>
          <w:rFonts w:eastAsia="Arial Unicode MS" w:cs="Arial"/>
          <w:color w:val="000000"/>
          <w:kern w:val="3"/>
        </w:rPr>
      </w:pPr>
      <w:bookmarkStart w:id="6" w:name="_Hlk230162168"/>
      <w:r w:rsidRPr="003E0944">
        <w:rPr>
          <w:rFonts w:eastAsia="Arial Unicode MS" w:cs="Arial"/>
          <w:color w:val="000000"/>
          <w:kern w:val="3"/>
        </w:rPr>
        <w:t>4. Финансирование меры поддержки</w:t>
      </w:r>
    </w:p>
    <w:p w:rsidR="003E0944" w:rsidRPr="003E0944" w:rsidRDefault="003E0944" w:rsidP="003E0944">
      <w:pPr>
        <w:suppressAutoHyphens/>
        <w:autoSpaceDN w:val="0"/>
        <w:textAlignment w:val="baseline"/>
        <w:rPr>
          <w:rFonts w:eastAsia="Calibri" w:cs="Arial"/>
          <w:color w:val="000000"/>
          <w:kern w:val="3"/>
          <w:lang w:eastAsia="zh-CN"/>
        </w:rPr>
      </w:pPr>
      <w:r w:rsidRPr="003E0944">
        <w:rPr>
          <w:rFonts w:eastAsia="Arial Unicode MS" w:cs="Arial"/>
          <w:color w:val="000000"/>
          <w:kern w:val="3"/>
        </w:rPr>
        <w:t>Расходов, связанных с предоставлением меры поддержки, предусмотренной настоящим Порядком, не требуется.</w:t>
      </w:r>
    </w:p>
    <w:bookmarkEnd w:id="6"/>
    <w:p w:rsidR="003E0944" w:rsidRPr="003E0944" w:rsidRDefault="003E0944" w:rsidP="003E0944">
      <w:pPr>
        <w:autoSpaceDE w:val="0"/>
        <w:autoSpaceDN w:val="0"/>
        <w:adjustRightInd w:val="0"/>
        <w:spacing w:line="360" w:lineRule="auto"/>
        <w:ind w:firstLine="709"/>
        <w:outlineLvl w:val="0"/>
        <w:rPr>
          <w:rFonts w:eastAsia="Calibri" w:cs="Arial"/>
          <w:lang w:eastAsia="en-US"/>
        </w:rPr>
        <w:sectPr w:rsidR="003E0944" w:rsidRPr="003E0944" w:rsidSect="00AA49A6">
          <w:headerReference w:type="default" r:id="rId9"/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3E0944" w:rsidRPr="003E0944" w:rsidRDefault="003E0944" w:rsidP="003E0944">
      <w:pPr>
        <w:ind w:left="5103" w:firstLine="0"/>
        <w:jc w:val="righ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lastRenderedPageBreak/>
        <w:t xml:space="preserve">Приложение № 1 к Порядку </w:t>
      </w:r>
    </w:p>
    <w:p w:rsidR="003E0944" w:rsidRPr="003E0944" w:rsidRDefault="003E0944" w:rsidP="003E0944">
      <w:pPr>
        <w:ind w:left="5103" w:firstLine="0"/>
        <w:rPr>
          <w:rFonts w:eastAsia="Calibri" w:cs="Arial"/>
          <w:lang w:eastAsia="en-US"/>
        </w:rPr>
      </w:pPr>
    </w:p>
    <w:p w:rsidR="003E0944" w:rsidRPr="003E0944" w:rsidRDefault="003E0944" w:rsidP="003E0944">
      <w:pPr>
        <w:ind w:left="5103" w:firstLine="0"/>
        <w:jc w:val="righ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Форма</w:t>
      </w:r>
    </w:p>
    <w:p w:rsidR="003E0944" w:rsidRPr="003E0944" w:rsidRDefault="003E0944" w:rsidP="003E0944">
      <w:pPr>
        <w:ind w:firstLine="0"/>
        <w:jc w:val="right"/>
        <w:rPr>
          <w:rFonts w:eastAsia="Calibri" w:cs="Arial"/>
          <w:lang w:eastAsia="en-US"/>
        </w:rPr>
      </w:pPr>
    </w:p>
    <w:p w:rsidR="003E0944" w:rsidRPr="003E0944" w:rsidRDefault="003E0944" w:rsidP="003E0944">
      <w:pPr>
        <w:ind w:left="5103" w:firstLine="0"/>
        <w:jc w:val="right"/>
        <w:rPr>
          <w:rFonts w:cs="Arial"/>
        </w:rPr>
      </w:pPr>
      <w:r w:rsidRPr="003E0944">
        <w:rPr>
          <w:rFonts w:cs="Arial"/>
        </w:rPr>
        <w:t>В ____________________________</w:t>
      </w:r>
    </w:p>
    <w:p w:rsidR="003E0944" w:rsidRPr="003E0944" w:rsidRDefault="003E0944" w:rsidP="003E0944">
      <w:pPr>
        <w:ind w:left="5103" w:firstLine="0"/>
        <w:jc w:val="right"/>
        <w:rPr>
          <w:rFonts w:cs="Arial"/>
        </w:rPr>
      </w:pPr>
      <w:r w:rsidRPr="003E0944">
        <w:rPr>
          <w:rFonts w:cs="Arial"/>
        </w:rPr>
        <w:t>(указывается наименование органа местного самоуправления)</w:t>
      </w:r>
    </w:p>
    <w:p w:rsidR="003E0944" w:rsidRPr="003E0944" w:rsidRDefault="003E0944" w:rsidP="003E0944">
      <w:pPr>
        <w:jc w:val="left"/>
        <w:rPr>
          <w:rFonts w:cs="Arial"/>
        </w:rPr>
      </w:pP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cs="Arial"/>
          <w:bCs/>
        </w:rPr>
      </w:pP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3E0944">
        <w:rPr>
          <w:rFonts w:cs="Arial"/>
          <w:bCs/>
        </w:rPr>
        <w:t>Заявление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  <w:r w:rsidRPr="003E0944">
        <w:rPr>
          <w:rFonts w:cs="Arial"/>
          <w:bCs/>
        </w:rPr>
        <w:t>о предоставлении меры поддержки: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  <w:r w:rsidRPr="003E0944">
        <w:rPr>
          <w:rFonts w:cs="Arial"/>
          <w:bCs/>
        </w:rPr>
        <w:t xml:space="preserve"> «</w:t>
      </w:r>
      <w:r w:rsidRPr="003E0944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3E0944">
        <w:rPr>
          <w:rFonts w:cs="Arial"/>
          <w:bCs/>
        </w:rPr>
        <w:t>»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>____________________________________________________________________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3E0944">
        <w:rPr>
          <w:rFonts w:cs="Arial"/>
        </w:rPr>
        <w:t>(фамилия, имя, отчество (при наличии) заявителя)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 xml:space="preserve">  тел.: __________________________________________________________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 xml:space="preserve">  адрес электронной почты (при наличии): _____________________________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3559"/>
        <w:gridCol w:w="1803"/>
        <w:gridCol w:w="2192"/>
        <w:gridCol w:w="2160"/>
      </w:tblGrid>
      <w:tr w:rsidR="003E0944" w:rsidRPr="003E0944" w:rsidTr="00AA49A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0944" w:rsidRPr="003E0944" w:rsidRDefault="003E0944" w:rsidP="003E094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3E0944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0944" w:rsidRPr="003E0944" w:rsidRDefault="003E0944" w:rsidP="003E094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3E0944">
              <w:rPr>
                <w:rFonts w:cs="Arial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0944" w:rsidRPr="003E0944" w:rsidRDefault="003E0944" w:rsidP="003E094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3E0944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0944" w:rsidRPr="003E0944" w:rsidRDefault="003E0944" w:rsidP="003E094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3E0944">
              <w:rPr>
                <w:rFonts w:cs="Arial"/>
                <w:lang w:eastAsia="en-US"/>
              </w:rPr>
              <w:t> </w:t>
            </w:r>
          </w:p>
        </w:tc>
      </w:tr>
      <w:tr w:rsidR="003E0944" w:rsidRPr="003E0944" w:rsidTr="00AA49A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0944" w:rsidRPr="003E0944" w:rsidRDefault="003E0944" w:rsidP="003E094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3E0944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6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0944" w:rsidRPr="003E0944" w:rsidRDefault="003E0944" w:rsidP="003E094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3E0944">
              <w:rPr>
                <w:rFonts w:cs="Arial"/>
                <w:lang w:eastAsia="en-US"/>
              </w:rPr>
              <w:t> </w:t>
            </w:r>
          </w:p>
        </w:tc>
      </w:tr>
      <w:tr w:rsidR="003E0944" w:rsidRPr="003E0944" w:rsidTr="00AA49A6">
        <w:trPr>
          <w:trHeight w:val="287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0944" w:rsidRPr="003E0944" w:rsidRDefault="003E0944" w:rsidP="003E094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3E0944">
              <w:rPr>
                <w:rFonts w:cs="Arial"/>
                <w:lang w:eastAsia="en-US"/>
              </w:rPr>
              <w:t>Кем выдан</w:t>
            </w:r>
          </w:p>
        </w:tc>
        <w:tc>
          <w:tcPr>
            <w:tcW w:w="6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0944" w:rsidRPr="003E0944" w:rsidRDefault="003E0944" w:rsidP="003E0944">
            <w:pPr>
              <w:spacing w:line="257" w:lineRule="auto"/>
              <w:ind w:firstLine="0"/>
              <w:jc w:val="left"/>
              <w:rPr>
                <w:rFonts w:cs="Arial"/>
                <w:lang w:eastAsia="en-US"/>
              </w:rPr>
            </w:pPr>
            <w:r w:rsidRPr="003E0944">
              <w:rPr>
                <w:rFonts w:cs="Arial"/>
                <w:lang w:eastAsia="en-US"/>
              </w:rPr>
              <w:t> </w:t>
            </w:r>
          </w:p>
        </w:tc>
      </w:tr>
    </w:tbl>
    <w:p w:rsidR="003E0944" w:rsidRPr="003E0944" w:rsidRDefault="003E0944" w:rsidP="003E0944">
      <w:pPr>
        <w:ind w:firstLine="0"/>
        <w:rPr>
          <w:rFonts w:cs="Arial"/>
        </w:rPr>
      </w:pP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cs="Arial"/>
        </w:rPr>
      </w:pPr>
      <w:r w:rsidRPr="003E0944">
        <w:rPr>
          <w:rFonts w:cs="Arial"/>
        </w:rPr>
        <w:t xml:space="preserve">  Адрес места жительства: ___________________________________________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3E0944" w:rsidRPr="003E0944" w:rsidRDefault="003E0944" w:rsidP="003E0944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 xml:space="preserve"> Прошу направить в первоочередном порядке на обучение с _____20____г. в ДОО № ___ ребенка _________________________________________________,  </w:t>
      </w:r>
    </w:p>
    <w:p w:rsidR="003E0944" w:rsidRPr="003E0944" w:rsidRDefault="003E0944" w:rsidP="003E0944">
      <w:pPr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(Ф.И.О., дата рождения ребенка)</w:t>
      </w:r>
    </w:p>
    <w:p w:rsidR="003E0944" w:rsidRPr="003E0944" w:rsidRDefault="003E0944" w:rsidP="003E0944">
      <w:pPr>
        <w:autoSpaceDE w:val="0"/>
        <w:autoSpaceDN w:val="0"/>
        <w:adjustRightInd w:val="0"/>
        <w:ind w:firstLine="0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проживающего по адресу: ____________________________________________.  </w:t>
      </w:r>
    </w:p>
    <w:p w:rsidR="003E0944" w:rsidRPr="003E0944" w:rsidRDefault="003E0944" w:rsidP="003E0944">
      <w:pPr>
        <w:autoSpaceDE w:val="0"/>
        <w:autoSpaceDN w:val="0"/>
        <w:adjustRightInd w:val="0"/>
        <w:ind w:firstLine="0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  (адрес места жительства, места фактического  проживания ребенка)</w:t>
      </w:r>
    </w:p>
    <w:p w:rsidR="003E0944" w:rsidRPr="003E0944" w:rsidRDefault="003E0944" w:rsidP="003E0944">
      <w:pPr>
        <w:autoSpaceDE w:val="0"/>
        <w:autoSpaceDN w:val="0"/>
        <w:adjustRightInd w:val="0"/>
        <w:jc w:val="lef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 </w:t>
      </w: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При отсутствии мест для приема в указанной ДОО прошу направить на обучение в следующие по списку ДОО: № _____ (указываются в порядке приоритета не более 2 ДОО).</w:t>
      </w: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Реквизиты записи акта о рождении ребенка или свидетельства о рождении ребенка (документа, удостоверяющего личность ребенка) _________________. </w:t>
      </w: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  (серия, номер, кем выдано, дата выдачи)</w:t>
      </w: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Режим пребывания ребенка: кратковременного пребывания (до 5 часов в день), полного дня (10,5 – 12 часов в день) </w:t>
      </w:r>
      <w:r w:rsidRPr="003E0944">
        <w:rPr>
          <w:rFonts w:eastAsia="Calibri" w:cs="Arial"/>
          <w:iCs/>
          <w:lang w:eastAsia="en-US"/>
        </w:rPr>
        <w:t>(нужное подчеркнуть);</w:t>
      </w:r>
      <w:r w:rsidRPr="003E0944">
        <w:rPr>
          <w:rFonts w:eastAsia="Calibri" w:cs="Arial"/>
          <w:lang w:eastAsia="en-US"/>
        </w:rPr>
        <w:t xml:space="preserve"> обучение на русском языке (языке из числа языков народов Российской Федерации ______________________________________) (нужное подчеркнуть, вписать); направленность дошкольной группы: общеразвивающая, компенсирующая, комбинированная</w:t>
      </w:r>
      <w:r w:rsidRPr="003E0944">
        <w:rPr>
          <w:rFonts w:eastAsia="Calibri" w:cs="Arial"/>
          <w:iCs/>
          <w:lang w:eastAsia="en-US"/>
        </w:rPr>
        <w:t xml:space="preserve"> (нужное подчеркнуть).</w:t>
      </w: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lastRenderedPageBreak/>
        <w:t xml:space="preserve">Имеется / не имеется </w:t>
      </w:r>
      <w:r w:rsidRPr="003E0944">
        <w:rPr>
          <w:rFonts w:eastAsia="Calibri" w:cs="Arial"/>
          <w:iCs/>
          <w:lang w:eastAsia="en-US"/>
        </w:rPr>
        <w:t>(нужное подчеркнуть)</w:t>
      </w:r>
      <w:r w:rsidRPr="003E0944">
        <w:rPr>
          <w:rFonts w:eastAsia="Calibri" w:cs="Arial"/>
          <w:lang w:eastAsia="en-US"/>
        </w:rPr>
        <w:t xml:space="preserve">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</w:p>
    <w:p w:rsidR="003E0944" w:rsidRPr="003E0944" w:rsidRDefault="003E0944" w:rsidP="003E0944">
      <w:pPr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___________________________________________________________________.</w:t>
      </w:r>
    </w:p>
    <w:p w:rsidR="003E0944" w:rsidRPr="003E0944" w:rsidRDefault="003E0944" w:rsidP="003E0944">
      <w:pPr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(выписка из протокола ТПМПК или ЦПМПК (при наличии))</w:t>
      </w: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Мать ребенка: __________________________________________________.</w:t>
      </w:r>
    </w:p>
    <w:p w:rsidR="003E0944" w:rsidRPr="003E0944" w:rsidRDefault="003E0944" w:rsidP="003E0944">
      <w:pPr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(Ф.И.О.)</w:t>
      </w:r>
    </w:p>
    <w:p w:rsidR="003E0944" w:rsidRPr="003E0944" w:rsidRDefault="003E0944" w:rsidP="003E0944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Отец ребенка: __________________________________________________.</w:t>
      </w:r>
    </w:p>
    <w:p w:rsidR="003E0944" w:rsidRPr="003E0944" w:rsidRDefault="003E0944" w:rsidP="003E0944">
      <w:pPr>
        <w:autoSpaceDE w:val="0"/>
        <w:autoSpaceDN w:val="0"/>
        <w:adjustRightInd w:val="0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(Ф.И.О.)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Calibri" w:cs="Arial"/>
          <w:lang w:eastAsia="en-US"/>
        </w:rPr>
      </w:pPr>
      <w:bookmarkStart w:id="7" w:name="_Hlk230173693"/>
      <w:r w:rsidRPr="003E0944">
        <w:rPr>
          <w:rFonts w:eastAsia="Calibri" w:cs="Arial"/>
          <w:lang w:eastAsia="en-US"/>
        </w:rPr>
        <w:t>Выбор способа получения результата:</w:t>
      </w:r>
    </w:p>
    <w:p w:rsidR="003E0944" w:rsidRPr="003E0944" w:rsidRDefault="003E0944" w:rsidP="003E0944">
      <w:pPr>
        <w:numPr>
          <w:ilvl w:val="0"/>
          <w:numId w:val="2"/>
        </w:numPr>
        <w:contextualSpacing/>
        <w:jc w:val="left"/>
        <w:rPr>
          <w:rFonts w:cs="Arial"/>
        </w:rPr>
      </w:pPr>
      <w:r w:rsidRPr="003E0944">
        <w:rPr>
          <w:rFonts w:cs="Arial"/>
        </w:rPr>
        <w:t>на бумажном носителе посредством личного обращения в орган местного самоуправления;</w:t>
      </w:r>
    </w:p>
    <w:p w:rsidR="003E0944" w:rsidRPr="003E0944" w:rsidRDefault="003E0944" w:rsidP="003E0944">
      <w:pPr>
        <w:numPr>
          <w:ilvl w:val="0"/>
          <w:numId w:val="2"/>
        </w:numPr>
        <w:contextualSpacing/>
        <w:jc w:val="left"/>
        <w:rPr>
          <w:rFonts w:cs="Arial"/>
        </w:rPr>
      </w:pPr>
      <w:r w:rsidRPr="003E0944">
        <w:rPr>
          <w:rFonts w:cs="Arial"/>
        </w:rPr>
        <w:t>посредством почтового отправления;</w:t>
      </w:r>
    </w:p>
    <w:p w:rsidR="003E0944" w:rsidRPr="003E0944" w:rsidRDefault="003E0944" w:rsidP="003E0944">
      <w:pPr>
        <w:numPr>
          <w:ilvl w:val="0"/>
          <w:numId w:val="2"/>
        </w:numPr>
        <w:contextualSpacing/>
        <w:jc w:val="left"/>
        <w:rPr>
          <w:rFonts w:cs="Arial"/>
        </w:rPr>
      </w:pPr>
      <w:r w:rsidRPr="003E0944">
        <w:rPr>
          <w:rFonts w:cs="Arial"/>
        </w:rPr>
        <w:t>на бумажном носителе посредством личного обращения в МФЦ;</w:t>
      </w:r>
    </w:p>
    <w:p w:rsidR="003E0944" w:rsidRPr="003E0944" w:rsidRDefault="003E0944" w:rsidP="003E0944">
      <w:pPr>
        <w:numPr>
          <w:ilvl w:val="0"/>
          <w:numId w:val="2"/>
        </w:numPr>
        <w:contextualSpacing/>
        <w:jc w:val="left"/>
        <w:rPr>
          <w:rFonts w:cs="Arial"/>
        </w:rPr>
      </w:pPr>
      <w:r w:rsidRPr="003E0944">
        <w:rPr>
          <w:rFonts w:cs="Arial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7"/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 xml:space="preserve"> К заявлению прилагаю: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 xml:space="preserve">  1. Документы (копии документов) согласно установленному перечню: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>___________________________________________________________________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>____________________________________________________________________</w:t>
      </w:r>
    </w:p>
    <w:p w:rsidR="003E0944" w:rsidRPr="003E0944" w:rsidRDefault="003E0944" w:rsidP="003E0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3E0944">
        <w:rPr>
          <w:rFonts w:cs="Arial"/>
        </w:rPr>
        <w:t>___________________________________________________________________</w:t>
      </w:r>
    </w:p>
    <w:p w:rsidR="003E0944" w:rsidRPr="003E0944" w:rsidRDefault="003E0944" w:rsidP="003E0944">
      <w:pPr>
        <w:autoSpaceDE w:val="0"/>
        <w:autoSpaceDN w:val="0"/>
        <w:adjustRightInd w:val="0"/>
        <w:ind w:firstLine="0"/>
        <w:jc w:val="left"/>
        <w:rPr>
          <w:rFonts w:eastAsia="Calibri" w:cs="Arial"/>
          <w:lang w:eastAsia="en-US"/>
        </w:rPr>
      </w:pPr>
    </w:p>
    <w:p w:rsidR="003E0944" w:rsidRPr="003E0944" w:rsidRDefault="003E0944" w:rsidP="003E0944">
      <w:pPr>
        <w:autoSpaceDE w:val="0"/>
        <w:autoSpaceDN w:val="0"/>
        <w:adjustRightInd w:val="0"/>
        <w:ind w:firstLine="0"/>
        <w:jc w:val="lef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 «___» ______________ 20___ г.  _____________________________</w:t>
      </w:r>
    </w:p>
    <w:p w:rsidR="003E0944" w:rsidRPr="003E0944" w:rsidRDefault="003E0944" w:rsidP="003E0944">
      <w:pPr>
        <w:autoSpaceDE w:val="0"/>
        <w:autoSpaceDN w:val="0"/>
        <w:adjustRightInd w:val="0"/>
        <w:ind w:left="4474" w:firstLine="0"/>
        <w:jc w:val="lef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  (подпись заявителя (законного представителя))</w:t>
      </w:r>
    </w:p>
    <w:p w:rsidR="003E0944" w:rsidRPr="003E0944" w:rsidRDefault="003E0944" w:rsidP="003E0944">
      <w:pPr>
        <w:autoSpaceDE w:val="0"/>
        <w:autoSpaceDN w:val="0"/>
        <w:adjustRightInd w:val="0"/>
        <w:ind w:left="4474" w:firstLine="0"/>
        <w:jc w:val="left"/>
        <w:rPr>
          <w:rFonts w:eastAsia="Calibri" w:cs="Arial"/>
          <w:lang w:eastAsia="en-US"/>
        </w:rPr>
      </w:pPr>
    </w:p>
    <w:p w:rsidR="003E0944" w:rsidRPr="003E0944" w:rsidRDefault="003E0944" w:rsidP="003E0944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  <w:sectPr w:rsidR="003E0944" w:rsidRPr="003E0944" w:rsidSect="00AA49A6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3E0944" w:rsidRPr="003E0944" w:rsidRDefault="003E0944" w:rsidP="003E0944">
      <w:pPr>
        <w:ind w:left="5103" w:firstLine="0"/>
        <w:jc w:val="righ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lastRenderedPageBreak/>
        <w:t xml:space="preserve">Приложение № 2 к Порядку </w:t>
      </w:r>
    </w:p>
    <w:p w:rsidR="003E0944" w:rsidRPr="003E0944" w:rsidRDefault="003E0944" w:rsidP="003E0944">
      <w:pPr>
        <w:ind w:left="5103" w:firstLine="0"/>
        <w:rPr>
          <w:rFonts w:eastAsia="Calibri" w:cs="Arial"/>
          <w:lang w:eastAsia="en-US"/>
        </w:rPr>
      </w:pPr>
    </w:p>
    <w:p w:rsidR="003E0944" w:rsidRPr="003E0944" w:rsidRDefault="003E0944" w:rsidP="003E0944">
      <w:pPr>
        <w:ind w:left="5103" w:firstLine="0"/>
        <w:jc w:val="righ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Форма</w:t>
      </w:r>
    </w:p>
    <w:p w:rsidR="003E0944" w:rsidRPr="003E0944" w:rsidRDefault="003E0944" w:rsidP="003E0944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3E0944" w:rsidRPr="003E0944" w:rsidRDefault="003E0944" w:rsidP="003E0944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</w:rPr>
        <w:t xml:space="preserve">Наименование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</w:rPr>
        <w:t xml:space="preserve">органа местного самоуправления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right"/>
        <w:rPr>
          <w:rFonts w:cs="Arial"/>
        </w:rPr>
      </w:pPr>
      <w:bookmarkStart w:id="8" w:name="Par3502"/>
      <w:bookmarkEnd w:id="8"/>
      <w:r w:rsidRPr="003E0944">
        <w:rPr>
          <w:rFonts w:cs="Arial"/>
        </w:rPr>
        <w:t>Кому: ___________________________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</w:rPr>
        <w:t xml:space="preserve">Уведомление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</w:rPr>
        <w:t xml:space="preserve">о предоставлении меры поддержки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  <w:bCs/>
        </w:rPr>
        <w:t>«</w:t>
      </w:r>
      <w:r w:rsidRPr="003E0944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3E0944">
        <w:rPr>
          <w:rFonts w:cs="Arial"/>
          <w:bCs/>
        </w:rPr>
        <w:t>»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3E0944">
        <w:rPr>
          <w:rFonts w:cs="Arial"/>
        </w:rPr>
        <w:t>«__» ____________ 20__ г.  № _____________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3E0944">
        <w:rPr>
          <w:rFonts w:cs="Arial"/>
        </w:rPr>
        <w:t xml:space="preserve"> 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rPr>
          <w:rFonts w:cs="Arial"/>
        </w:rPr>
      </w:pPr>
      <w:r w:rsidRPr="003E0944">
        <w:rPr>
          <w:rFonts w:cs="Arial"/>
        </w:rPr>
        <w:t xml:space="preserve">Рассмотрев Ваше заявление от _______20___г.  и  прилагаемые  к  нему  документы,  _____________  (администрацией, органом, предоставляющим меру поддержки) принято решение направить во внеочередном порядке ребенка: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left"/>
        <w:rPr>
          <w:rFonts w:cs="Arial"/>
        </w:rPr>
      </w:pPr>
      <w:r w:rsidRPr="003E0944">
        <w:rPr>
          <w:rFonts w:cs="Arial"/>
        </w:rPr>
        <w:t>________________________________________________________________________________________________________________________________________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 w:rsidRPr="003E0944">
        <w:rPr>
          <w:rFonts w:cs="Arial"/>
        </w:rPr>
        <w:t xml:space="preserve">  (Ф.И.О.</w:t>
      </w:r>
      <w:r w:rsidRPr="003E0944">
        <w:rPr>
          <w:rFonts w:cs="Arial"/>
          <w:spacing w:val="-20"/>
        </w:rPr>
        <w:t>, дата рождения ребенка)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3E0944">
        <w:rPr>
          <w:rFonts w:cs="Arial"/>
        </w:rPr>
        <w:t xml:space="preserve">в  МДОО № ______  </w:t>
      </w:r>
      <w:r w:rsidRPr="003E0944">
        <w:rPr>
          <w:rFonts w:cs="Arial"/>
          <w:spacing w:val="-20"/>
        </w:rPr>
        <w:t>(</w:t>
      </w:r>
      <w:r w:rsidRPr="003E0944">
        <w:rPr>
          <w:rFonts w:cs="Arial"/>
        </w:rPr>
        <w:t>указывается номер МДОО, в которую направлен ребенок</w:t>
      </w:r>
      <w:r w:rsidRPr="003E0944">
        <w:rPr>
          <w:rFonts w:cs="Arial"/>
          <w:spacing w:val="-20"/>
        </w:rPr>
        <w:t>)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jc w:val="center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rPr>
          <w:rFonts w:cs="Arial"/>
        </w:rPr>
      </w:pPr>
      <w:r w:rsidRPr="003E0944">
        <w:rPr>
          <w:rFonts w:cs="Arial"/>
        </w:rPr>
        <w:t>Для оформления в МДОО Вам необходимо обратиться по адресу: ____________________________________________________________________ (адрес МДОО, в которую направлен ребенок)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3E0944">
        <w:rPr>
          <w:rFonts w:cs="Arial"/>
        </w:rPr>
        <w:t>____________________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_____________________  _________________  ________________________</w:t>
      </w:r>
    </w:p>
    <w:p w:rsidR="003E0944" w:rsidRPr="003E0944" w:rsidRDefault="003E0944" w:rsidP="003E0944">
      <w:pPr>
        <w:adjustRightInd w:val="0"/>
        <w:spacing w:after="200"/>
        <w:ind w:firstLine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  <w:sectPr w:rsidR="003E0944" w:rsidRPr="003E0944" w:rsidSect="00AA49A6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3E0944" w:rsidRPr="003E0944" w:rsidRDefault="003E0944" w:rsidP="003E0944">
      <w:pPr>
        <w:ind w:left="5103" w:firstLine="0"/>
        <w:jc w:val="righ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3E0944" w:rsidRPr="003E0944" w:rsidRDefault="003E0944" w:rsidP="003E0944">
      <w:pPr>
        <w:ind w:left="5103" w:firstLine="0"/>
        <w:rPr>
          <w:rFonts w:eastAsia="Calibri" w:cs="Arial"/>
          <w:lang w:eastAsia="en-US"/>
        </w:rPr>
      </w:pPr>
    </w:p>
    <w:p w:rsidR="003E0944" w:rsidRPr="003E0944" w:rsidRDefault="003E0944" w:rsidP="003E0944">
      <w:pPr>
        <w:ind w:left="5103" w:firstLine="0"/>
        <w:jc w:val="righ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Форма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</w:rPr>
        <w:t>Наименование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</w:rPr>
        <w:t xml:space="preserve">органа местного самоуправления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right"/>
        <w:rPr>
          <w:rFonts w:cs="Arial"/>
        </w:rPr>
      </w:pPr>
      <w:r w:rsidRPr="003E0944">
        <w:rPr>
          <w:rFonts w:cs="Arial"/>
        </w:rPr>
        <w:t>Кому: ___________________________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</w:rPr>
        <w:t xml:space="preserve">Уведомление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  <w:bCs/>
        </w:rPr>
        <w:t xml:space="preserve">об отказе </w:t>
      </w:r>
      <w:r w:rsidRPr="003E0944">
        <w:rPr>
          <w:rFonts w:cs="Arial"/>
        </w:rPr>
        <w:t xml:space="preserve">предоставлении меры поддержки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3E0944">
        <w:rPr>
          <w:rFonts w:cs="Arial"/>
          <w:bCs/>
        </w:rPr>
        <w:t>«</w:t>
      </w:r>
      <w:r w:rsidRPr="003E0944">
        <w:rPr>
          <w:rFonts w:eastAsia="Calibri" w:cs="Arial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3E0944">
        <w:rPr>
          <w:rFonts w:cs="Arial"/>
          <w:bCs/>
        </w:rPr>
        <w:t>»</w:t>
      </w:r>
    </w:p>
    <w:p w:rsidR="003E0944" w:rsidRPr="003E0944" w:rsidRDefault="003E0944" w:rsidP="003E0944">
      <w:pPr>
        <w:keepNext/>
        <w:spacing w:before="1"/>
        <w:ind w:left="322" w:firstLine="0"/>
        <w:jc w:val="right"/>
        <w:outlineLvl w:val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3E0944">
        <w:rPr>
          <w:rFonts w:cs="Arial"/>
        </w:rPr>
        <w:t>«__» ____________ 20___ г.  № _____________</w:t>
      </w:r>
    </w:p>
    <w:p w:rsidR="003E0944" w:rsidRPr="003E0944" w:rsidRDefault="003E0944" w:rsidP="003E0944">
      <w:pPr>
        <w:ind w:firstLine="0"/>
        <w:rPr>
          <w:rFonts w:cs="Arial"/>
        </w:rPr>
      </w:pPr>
    </w:p>
    <w:p w:rsidR="003E0944" w:rsidRPr="003E0944" w:rsidRDefault="003E0944" w:rsidP="003E0944">
      <w:pPr>
        <w:ind w:firstLine="426"/>
        <w:rPr>
          <w:rFonts w:cs="Arial"/>
          <w:lang w:eastAsia="en-US"/>
        </w:rPr>
      </w:pPr>
    </w:p>
    <w:p w:rsidR="003E0944" w:rsidRPr="003E0944" w:rsidRDefault="003E0944" w:rsidP="003E0944">
      <w:pPr>
        <w:ind w:firstLine="426"/>
        <w:rPr>
          <w:rFonts w:cs="Arial"/>
          <w:lang w:eastAsia="en-US"/>
        </w:rPr>
      </w:pPr>
      <w:r w:rsidRPr="003E0944">
        <w:rPr>
          <w:rFonts w:cs="Arial"/>
          <w:lang w:eastAsia="en-US"/>
        </w:rPr>
        <w:t>Вам</w:t>
      </w:r>
      <w:r w:rsidRPr="003E0944">
        <w:rPr>
          <w:rFonts w:cs="Arial"/>
          <w:spacing w:val="45"/>
          <w:lang w:eastAsia="en-US"/>
        </w:rPr>
        <w:t xml:space="preserve"> </w:t>
      </w:r>
      <w:r w:rsidRPr="003E0944">
        <w:rPr>
          <w:rFonts w:cs="Arial"/>
          <w:lang w:eastAsia="en-US"/>
        </w:rPr>
        <w:t>отказано</w:t>
      </w:r>
      <w:r w:rsidRPr="003E0944">
        <w:rPr>
          <w:rFonts w:cs="Arial"/>
          <w:spacing w:val="46"/>
          <w:lang w:eastAsia="en-US"/>
        </w:rPr>
        <w:t xml:space="preserve"> </w:t>
      </w:r>
      <w:r w:rsidRPr="003E0944">
        <w:rPr>
          <w:rFonts w:cs="Arial"/>
          <w:lang w:eastAsia="en-US"/>
        </w:rPr>
        <w:t>в</w:t>
      </w:r>
      <w:r w:rsidRPr="003E0944">
        <w:rPr>
          <w:rFonts w:cs="Arial"/>
          <w:spacing w:val="47"/>
          <w:lang w:eastAsia="en-US"/>
        </w:rPr>
        <w:t xml:space="preserve"> </w:t>
      </w:r>
      <w:r w:rsidRPr="003E0944">
        <w:rPr>
          <w:rFonts w:cs="Arial"/>
          <w:lang w:eastAsia="en-US"/>
        </w:rPr>
        <w:t>предоставлении</w:t>
      </w:r>
      <w:r w:rsidRPr="003E0944">
        <w:rPr>
          <w:rFonts w:cs="Arial"/>
          <w:spacing w:val="45"/>
          <w:lang w:eastAsia="en-US"/>
        </w:rPr>
        <w:t xml:space="preserve"> </w:t>
      </w:r>
      <w:r w:rsidRPr="003E0944">
        <w:rPr>
          <w:rFonts w:cs="Arial"/>
          <w:lang w:eastAsia="en-US"/>
        </w:rPr>
        <w:t>меры поддержки по</w:t>
      </w:r>
      <w:r w:rsidRPr="003E0944">
        <w:rPr>
          <w:rFonts w:cs="Arial"/>
          <w:spacing w:val="43"/>
          <w:lang w:eastAsia="en-US"/>
        </w:rPr>
        <w:t xml:space="preserve"> </w:t>
      </w:r>
      <w:r w:rsidRPr="003E0944">
        <w:rPr>
          <w:rFonts w:cs="Arial"/>
          <w:lang w:eastAsia="en-US"/>
        </w:rPr>
        <w:t>заявлению от ________20__ г.  по причине __________________________________________</w:t>
      </w:r>
    </w:p>
    <w:p w:rsidR="003E0944" w:rsidRPr="003E0944" w:rsidRDefault="003E0944" w:rsidP="003E0944">
      <w:pPr>
        <w:ind w:firstLine="0"/>
        <w:jc w:val="center"/>
        <w:rPr>
          <w:rFonts w:eastAsia="Calibri" w:cs="Arial"/>
          <w:lang w:eastAsia="en-US"/>
        </w:rPr>
      </w:pPr>
      <w:r w:rsidRPr="003E0944">
        <w:rPr>
          <w:rFonts w:cs="Arial"/>
          <w:lang w:eastAsia="en-US"/>
        </w:rPr>
        <w:t xml:space="preserve">__________________________________________________________________.  </w:t>
      </w:r>
      <w:r w:rsidRPr="003E0944">
        <w:rPr>
          <w:rFonts w:eastAsia="Calibri" w:cs="Arial"/>
          <w:lang w:eastAsia="en-US"/>
        </w:rPr>
        <w:t>(основание(я), предусмотренное(ые) Порядком)</w:t>
      </w:r>
    </w:p>
    <w:p w:rsidR="003E0944" w:rsidRPr="003E0944" w:rsidRDefault="003E0944" w:rsidP="003E0944">
      <w:pPr>
        <w:spacing w:line="276" w:lineRule="auto"/>
        <w:ind w:firstLine="426"/>
        <w:jc w:val="left"/>
        <w:rPr>
          <w:rFonts w:cs="Arial"/>
          <w:lang w:eastAsia="en-US"/>
        </w:rPr>
      </w:pPr>
    </w:p>
    <w:p w:rsidR="003E0944" w:rsidRPr="003E0944" w:rsidRDefault="003E0944" w:rsidP="003E0944">
      <w:pPr>
        <w:spacing w:line="276" w:lineRule="auto"/>
        <w:ind w:firstLine="426"/>
        <w:rPr>
          <w:rFonts w:cs="Arial"/>
          <w:lang w:eastAsia="en-US"/>
        </w:rPr>
      </w:pPr>
      <w:r w:rsidRPr="003E0944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3E0944" w:rsidRPr="003E0944" w:rsidRDefault="003E0944" w:rsidP="003E0944">
      <w:pPr>
        <w:ind w:firstLine="426"/>
        <w:jc w:val="center"/>
        <w:rPr>
          <w:rFonts w:cs="Arial"/>
        </w:rPr>
      </w:pPr>
      <w:r w:rsidRPr="003E0944">
        <w:rPr>
          <w:rFonts w:cs="Arial"/>
        </w:rPr>
        <w:t>(порядок действий, которые необходимо</w:t>
      </w:r>
      <w:r w:rsidRPr="003E0944">
        <w:rPr>
          <w:rFonts w:cs="Arial"/>
          <w:spacing w:val="2"/>
        </w:rPr>
        <w:t xml:space="preserve"> </w:t>
      </w:r>
      <w:r w:rsidRPr="003E0944">
        <w:rPr>
          <w:rFonts w:cs="Arial"/>
        </w:rPr>
        <w:t>выполнить заявителю</w:t>
      </w:r>
      <w:r w:rsidRPr="003E0944">
        <w:rPr>
          <w:rFonts w:cs="Arial"/>
          <w:spacing w:val="1"/>
        </w:rPr>
        <w:t xml:space="preserve"> </w:t>
      </w:r>
      <w:r w:rsidRPr="003E0944">
        <w:rPr>
          <w:rFonts w:cs="Arial"/>
        </w:rPr>
        <w:t>для</w:t>
      </w:r>
      <w:r w:rsidRPr="003E0944">
        <w:rPr>
          <w:rFonts w:cs="Arial"/>
          <w:spacing w:val="1"/>
        </w:rPr>
        <w:t xml:space="preserve"> </w:t>
      </w:r>
      <w:r w:rsidRPr="003E0944">
        <w:rPr>
          <w:rFonts w:cs="Arial"/>
        </w:rPr>
        <w:t>получения</w:t>
      </w:r>
      <w:r w:rsidRPr="003E0944">
        <w:rPr>
          <w:rFonts w:cs="Arial"/>
          <w:spacing w:val="2"/>
        </w:rPr>
        <w:t xml:space="preserve"> </w:t>
      </w:r>
      <w:r w:rsidRPr="003E0944">
        <w:rPr>
          <w:rFonts w:cs="Arial"/>
        </w:rPr>
        <w:t>положительного</w:t>
      </w:r>
      <w:r w:rsidRPr="003E0944">
        <w:rPr>
          <w:rFonts w:cs="Arial"/>
          <w:spacing w:val="2"/>
        </w:rPr>
        <w:t xml:space="preserve"> </w:t>
      </w:r>
      <w:r w:rsidRPr="003E0944">
        <w:rPr>
          <w:rFonts w:cs="Arial"/>
        </w:rPr>
        <w:t>результата  по заявлению)</w:t>
      </w:r>
    </w:p>
    <w:p w:rsidR="003E0944" w:rsidRPr="003E0944" w:rsidRDefault="003E0944" w:rsidP="003E0944">
      <w:pPr>
        <w:ind w:firstLine="426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426"/>
        <w:rPr>
          <w:rFonts w:cs="Arial"/>
        </w:rPr>
      </w:pPr>
      <w:r w:rsidRPr="003E0944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426"/>
        <w:rPr>
          <w:rFonts w:cs="Arial"/>
        </w:rPr>
      </w:pPr>
      <w:r w:rsidRPr="003E0944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3E0944">
        <w:rPr>
          <w:rFonts w:cs="Arial"/>
        </w:rPr>
        <w:t xml:space="preserve">_______________________________  ______________  ______________  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3E0944">
        <w:rPr>
          <w:rFonts w:cs="Arial"/>
        </w:rPr>
        <w:t xml:space="preserve">  (должность уполномоченного лица)  (подпись)  (расшифровка подписи)</w:t>
      </w: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</w:p>
    <w:p w:rsidR="003E0944" w:rsidRPr="003E0944" w:rsidRDefault="003E0944" w:rsidP="003E0944">
      <w:pPr>
        <w:widowControl w:val="0"/>
        <w:autoSpaceDE w:val="0"/>
        <w:autoSpaceDN w:val="0"/>
        <w:adjustRightInd w:val="0"/>
        <w:ind w:firstLine="0"/>
        <w:rPr>
          <w:rFonts w:cs="Arial"/>
        </w:rPr>
        <w:sectPr w:rsidR="003E0944" w:rsidRPr="003E0944" w:rsidSect="00AA49A6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3E0944" w:rsidRPr="003E0944" w:rsidRDefault="003E0944" w:rsidP="003E0944">
      <w:pPr>
        <w:ind w:left="5103" w:firstLine="0"/>
        <w:jc w:val="righ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3E0944" w:rsidRPr="003E0944" w:rsidRDefault="003E0944" w:rsidP="003E0944">
      <w:pPr>
        <w:ind w:left="5103" w:firstLine="0"/>
        <w:rPr>
          <w:rFonts w:eastAsia="Calibri" w:cs="Arial"/>
          <w:lang w:eastAsia="en-US"/>
        </w:rPr>
      </w:pPr>
    </w:p>
    <w:p w:rsidR="003E0944" w:rsidRPr="003E0944" w:rsidRDefault="003E0944" w:rsidP="003E0944">
      <w:pPr>
        <w:ind w:left="5103" w:firstLine="0"/>
        <w:jc w:val="righ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Форма</w:t>
      </w:r>
    </w:p>
    <w:p w:rsidR="003E0944" w:rsidRPr="003E0944" w:rsidRDefault="003E0944" w:rsidP="003E0944">
      <w:pPr>
        <w:autoSpaceDE w:val="0"/>
        <w:autoSpaceDN w:val="0"/>
        <w:adjustRightInd w:val="0"/>
        <w:ind w:right="-2" w:firstLine="0"/>
        <w:jc w:val="right"/>
        <w:rPr>
          <w:rFonts w:eastAsia="Calibri" w:cs="Arial"/>
        </w:rPr>
      </w:pPr>
    </w:p>
    <w:p w:rsidR="003E0944" w:rsidRPr="003E0944" w:rsidRDefault="003E0944" w:rsidP="003E0944">
      <w:pPr>
        <w:autoSpaceDE w:val="0"/>
        <w:autoSpaceDN w:val="0"/>
        <w:adjustRightInd w:val="0"/>
        <w:ind w:right="-2" w:firstLine="0"/>
        <w:jc w:val="right"/>
        <w:rPr>
          <w:rFonts w:eastAsia="Calibri" w:cs="Arial"/>
        </w:rPr>
      </w:pPr>
    </w:p>
    <w:p w:rsidR="003E0944" w:rsidRPr="003E0944" w:rsidRDefault="003E0944" w:rsidP="003E0944">
      <w:pPr>
        <w:spacing w:line="259" w:lineRule="auto"/>
        <w:ind w:firstLine="0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Согласие на обработку персональных данных</w:t>
      </w:r>
    </w:p>
    <w:p w:rsidR="003E0944" w:rsidRPr="003E0944" w:rsidRDefault="003E0944" w:rsidP="003E0944">
      <w:pPr>
        <w:spacing w:line="259" w:lineRule="auto"/>
        <w:ind w:firstLine="0"/>
        <w:jc w:val="center"/>
        <w:rPr>
          <w:rFonts w:eastAsia="Calibri" w:cs="Arial"/>
          <w:lang w:eastAsia="en-US"/>
        </w:rPr>
      </w:pPr>
    </w:p>
    <w:p w:rsidR="003E0944" w:rsidRPr="003E0944" w:rsidRDefault="003E0944" w:rsidP="003E0944">
      <w:pPr>
        <w:spacing w:line="259" w:lineRule="auto"/>
        <w:ind w:firstLine="426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Я, ______________________________________________________________,</w:t>
      </w:r>
    </w:p>
    <w:p w:rsidR="003E0944" w:rsidRPr="003E0944" w:rsidRDefault="003E0944" w:rsidP="003E0944">
      <w:pPr>
        <w:spacing w:line="259" w:lineRule="auto"/>
        <w:ind w:firstLine="426"/>
        <w:jc w:val="center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(указывается Ф.И.О. заявителя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0"/>
        <w:gridCol w:w="3034"/>
      </w:tblGrid>
      <w:tr w:rsidR="003E0944" w:rsidRPr="003E0944" w:rsidTr="00AA49A6">
        <w:tc>
          <w:tcPr>
            <w:tcW w:w="6820" w:type="dxa"/>
            <w:shd w:val="clear" w:color="auto" w:fill="auto"/>
          </w:tcPr>
          <w:p w:rsidR="003E0944" w:rsidRPr="003E0944" w:rsidRDefault="003E0944" w:rsidP="003E0944">
            <w:pPr>
              <w:ind w:firstLine="0"/>
              <w:jc w:val="left"/>
              <w:rPr>
                <w:rFonts w:cs="Arial"/>
              </w:rPr>
            </w:pPr>
            <w:r w:rsidRPr="003E0944">
              <w:rPr>
                <w:rFonts w:cs="Arial"/>
                <w:color w:val="000000"/>
              </w:rPr>
              <w:t>проживающий(ая)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3E0944" w:rsidRPr="003E0944" w:rsidRDefault="003E0944" w:rsidP="003E0944">
            <w:pPr>
              <w:ind w:firstLine="426"/>
              <w:jc w:val="center"/>
              <w:rPr>
                <w:rFonts w:cs="Arial"/>
              </w:rPr>
            </w:pPr>
          </w:p>
        </w:tc>
      </w:tr>
      <w:tr w:rsidR="003E0944" w:rsidRPr="003E0944" w:rsidTr="00AA49A6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0944" w:rsidRPr="003E0944" w:rsidRDefault="003E0944" w:rsidP="003E0944">
            <w:pPr>
              <w:ind w:firstLine="426"/>
              <w:jc w:val="left"/>
              <w:rPr>
                <w:rFonts w:cs="Arial"/>
              </w:rPr>
            </w:pPr>
          </w:p>
        </w:tc>
      </w:tr>
    </w:tbl>
    <w:p w:rsidR="003E0944" w:rsidRPr="003E0944" w:rsidRDefault="003E0944" w:rsidP="003E0944">
      <w:pPr>
        <w:spacing w:line="259" w:lineRule="auto"/>
        <w:ind w:firstLine="426"/>
        <w:rPr>
          <w:rFonts w:eastAsia="Calibri" w:cs="Arial"/>
          <w:lang w:eastAsia="en-US"/>
        </w:rPr>
      </w:pPr>
    </w:p>
    <w:p w:rsidR="003E0944" w:rsidRPr="003E0944" w:rsidRDefault="003E0944" w:rsidP="003E0944">
      <w:pPr>
        <w:spacing w:line="259" w:lineRule="auto"/>
        <w:ind w:firstLine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паспорт №_________ дата выдачи___________  кем выдан_________________</w:t>
      </w:r>
    </w:p>
    <w:p w:rsidR="003E0944" w:rsidRPr="003E0944" w:rsidRDefault="003E0944" w:rsidP="003E0944">
      <w:pPr>
        <w:spacing w:line="259" w:lineRule="auto"/>
        <w:ind w:firstLine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____________________________________________________________________</w:t>
      </w:r>
    </w:p>
    <w:p w:rsidR="003E0944" w:rsidRPr="003E0944" w:rsidRDefault="003E0944" w:rsidP="003E0944">
      <w:pPr>
        <w:spacing w:line="259" w:lineRule="auto"/>
        <w:ind w:firstLine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направление во внеочередном порядке ребенка в муниципальные дошкольные образовательные организации даю свое согласие должностным лицам_________________________________________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3E0944" w:rsidRPr="003E0944" w:rsidRDefault="003E0944" w:rsidP="003E0944">
      <w:pPr>
        <w:spacing w:line="259" w:lineRule="auto"/>
        <w:ind w:firstLine="426"/>
        <w:rPr>
          <w:rFonts w:eastAsia="Calibri" w:cs="Arial"/>
          <w:lang w:eastAsia="en-US"/>
        </w:rPr>
      </w:pPr>
    </w:p>
    <w:p w:rsidR="003E0944" w:rsidRPr="003E0944" w:rsidRDefault="003E0944" w:rsidP="003E0944">
      <w:pPr>
        <w:spacing w:line="259" w:lineRule="auto"/>
        <w:ind w:firstLine="0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3E0944" w:rsidRPr="003E0944" w:rsidRDefault="003E0944" w:rsidP="003E0944">
      <w:pPr>
        <w:spacing w:line="259" w:lineRule="auto"/>
        <w:ind w:firstLine="426"/>
        <w:rPr>
          <w:rFonts w:eastAsia="Calibri" w:cs="Arial"/>
          <w:lang w:eastAsia="en-US"/>
        </w:rPr>
      </w:pPr>
    </w:p>
    <w:p w:rsidR="003E0944" w:rsidRPr="003E0944" w:rsidRDefault="003E0944" w:rsidP="003E0944">
      <w:pPr>
        <w:spacing w:line="259" w:lineRule="auto"/>
        <w:ind w:firstLine="426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3E0944" w:rsidRPr="003E0944" w:rsidRDefault="003E0944" w:rsidP="003E0944">
      <w:pPr>
        <w:spacing w:line="259" w:lineRule="auto"/>
        <w:ind w:firstLine="0"/>
        <w:rPr>
          <w:rFonts w:eastAsia="Calibri" w:cs="Arial"/>
          <w:lang w:eastAsia="en-US"/>
        </w:rPr>
      </w:pPr>
    </w:p>
    <w:p w:rsidR="003E0944" w:rsidRPr="003E0944" w:rsidRDefault="003E0944" w:rsidP="003E0944">
      <w:pPr>
        <w:spacing w:line="259" w:lineRule="auto"/>
        <w:ind w:firstLine="0"/>
        <w:jc w:val="lef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>«___» ________ 20_____ г.  _____________  ___________________</w:t>
      </w:r>
    </w:p>
    <w:p w:rsidR="003E0944" w:rsidRPr="003E0944" w:rsidRDefault="003E0944" w:rsidP="003E0944">
      <w:pPr>
        <w:spacing w:line="259" w:lineRule="auto"/>
        <w:ind w:firstLine="0"/>
        <w:jc w:val="left"/>
        <w:rPr>
          <w:rFonts w:eastAsia="Calibri" w:cs="Arial"/>
          <w:lang w:eastAsia="en-US"/>
        </w:rPr>
      </w:pPr>
      <w:r w:rsidRPr="003E0944">
        <w:rPr>
          <w:rFonts w:eastAsia="Calibri" w:cs="Arial"/>
          <w:lang w:eastAsia="en-US"/>
        </w:rPr>
        <w:t xml:space="preserve">  (подпись)</w:t>
      </w:r>
      <w:r w:rsidRPr="003E0944">
        <w:rPr>
          <w:rFonts w:eastAsia="Calibri" w:cs="Arial"/>
          <w:lang w:val="en-US" w:eastAsia="en-US"/>
        </w:rPr>
        <w:t xml:space="preserve"> </w:t>
      </w:r>
      <w:r w:rsidRPr="003E0944">
        <w:rPr>
          <w:rFonts w:eastAsia="Calibri" w:cs="Arial"/>
          <w:lang w:eastAsia="en-US"/>
        </w:rPr>
        <w:t>(расшифровка подписи)</w:t>
      </w:r>
    </w:p>
    <w:p w:rsidR="003E0944" w:rsidRPr="003E0944" w:rsidRDefault="003E0944" w:rsidP="003E0944">
      <w:pPr>
        <w:spacing w:line="259" w:lineRule="auto"/>
        <w:ind w:firstLine="0"/>
        <w:jc w:val="left"/>
        <w:rPr>
          <w:rFonts w:eastAsia="Calibri" w:cs="Arial"/>
          <w:lang w:eastAsia="en-US"/>
        </w:rPr>
      </w:pPr>
    </w:p>
    <w:p w:rsidR="003E0944" w:rsidRPr="003E0944" w:rsidRDefault="003E0944" w:rsidP="003E0944">
      <w:pPr>
        <w:ind w:firstLine="0"/>
        <w:jc w:val="center"/>
        <w:rPr>
          <w:rFonts w:eastAsia="Calibri" w:cs="Arial"/>
          <w:lang w:eastAsia="en-US"/>
        </w:rPr>
      </w:pPr>
    </w:p>
    <w:p w:rsidR="005836D7" w:rsidRDefault="005836D7"/>
    <w:sectPr w:rsidR="005836D7" w:rsidSect="00AA49A6">
      <w:headerReference w:type="default" r:id="rId10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F7" w:rsidRDefault="006616F7">
      <w:r>
        <w:separator/>
      </w:r>
    </w:p>
  </w:endnote>
  <w:endnote w:type="continuationSeparator" w:id="0">
    <w:p w:rsidR="006616F7" w:rsidRDefault="0066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F7" w:rsidRDefault="006616F7">
      <w:r>
        <w:separator/>
      </w:r>
    </w:p>
  </w:footnote>
  <w:footnote w:type="continuationSeparator" w:id="0">
    <w:p w:rsidR="006616F7" w:rsidRDefault="00661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9A6" w:rsidRDefault="00AA49A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06B2B">
      <w:rPr>
        <w:noProof/>
      </w:rPr>
      <w:t>10</w:t>
    </w:r>
    <w:r>
      <w:fldChar w:fldCharType="end"/>
    </w:r>
  </w:p>
  <w:p w:rsidR="00AA49A6" w:rsidRDefault="00AA49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9A6" w:rsidRPr="003A6844" w:rsidRDefault="00AA49A6">
    <w:pPr>
      <w:pStyle w:val="a6"/>
      <w:jc w:val="center"/>
      <w:rPr>
        <w:lang w:val="ru-RU"/>
      </w:rPr>
    </w:pPr>
  </w:p>
  <w:p w:rsidR="00AA49A6" w:rsidRDefault="00AA49A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6D"/>
    <w:rsid w:val="00110FC3"/>
    <w:rsid w:val="001B102C"/>
    <w:rsid w:val="001F3E4E"/>
    <w:rsid w:val="002965ED"/>
    <w:rsid w:val="003B2C57"/>
    <w:rsid w:val="003E0944"/>
    <w:rsid w:val="004D4846"/>
    <w:rsid w:val="004E26C0"/>
    <w:rsid w:val="005836D7"/>
    <w:rsid w:val="005F22B2"/>
    <w:rsid w:val="006616F7"/>
    <w:rsid w:val="0079596D"/>
    <w:rsid w:val="007A5079"/>
    <w:rsid w:val="00802A85"/>
    <w:rsid w:val="008F5EBD"/>
    <w:rsid w:val="00905B81"/>
    <w:rsid w:val="00AA49A6"/>
    <w:rsid w:val="00AB1172"/>
    <w:rsid w:val="00C06B2B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06B2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06B2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06B2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06B2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06B2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06B2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06B2B"/>
  </w:style>
  <w:style w:type="character" w:customStyle="1" w:styleId="10">
    <w:name w:val="Заголовок 1 Знак"/>
    <w:link w:val="1"/>
    <w:rsid w:val="003E094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E094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E094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E094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06B2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06B2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E094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06B2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06B2B"/>
    <w:rPr>
      <w:color w:val="0000FF"/>
      <w:u w:val="none"/>
    </w:rPr>
  </w:style>
  <w:style w:type="paragraph" w:customStyle="1" w:styleId="Application">
    <w:name w:val="Application!Приложение"/>
    <w:rsid w:val="00C06B2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06B2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06B2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3E0944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E0944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06B2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06B2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06B2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06B2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06B2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06B2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06B2B"/>
  </w:style>
  <w:style w:type="character" w:customStyle="1" w:styleId="10">
    <w:name w:val="Заголовок 1 Знак"/>
    <w:link w:val="1"/>
    <w:rsid w:val="003E094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E094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E094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E094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06B2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06B2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E094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06B2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06B2B"/>
    <w:rPr>
      <w:color w:val="0000FF"/>
      <w:u w:val="none"/>
    </w:rPr>
  </w:style>
  <w:style w:type="paragraph" w:customStyle="1" w:styleId="Application">
    <w:name w:val="Application!Приложение"/>
    <w:rsid w:val="00C06B2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06B2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06B2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3E0944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E0944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13</Pages>
  <Words>3926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2026-07-17T08:18:00Z</dcterms:created>
  <dcterms:modified xsi:type="dcterms:W3CDTF">2026-07-17T08:18:00Z</dcterms:modified>
</cp:coreProperties>
</file>