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0C" w:rsidRPr="00A0480C" w:rsidRDefault="00356B90" w:rsidP="00A0480C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A0480C" w:rsidRPr="00A0480C" w:rsidRDefault="00A0480C" w:rsidP="00A0480C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A0480C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A0480C" w:rsidRPr="00A0480C" w:rsidRDefault="00A0480C" w:rsidP="00A0480C">
      <w:pPr>
        <w:ind w:firstLine="709"/>
        <w:jc w:val="center"/>
        <w:rPr>
          <w:rFonts w:cs="Arial"/>
          <w:bCs/>
        </w:rPr>
      </w:pPr>
      <w:r w:rsidRPr="00A0480C">
        <w:rPr>
          <w:rFonts w:cs="Arial"/>
          <w:bCs/>
        </w:rPr>
        <w:t>Воронежской области</w:t>
      </w:r>
    </w:p>
    <w:p w:rsidR="00A0480C" w:rsidRPr="00A0480C" w:rsidRDefault="00A0480C" w:rsidP="00A0480C">
      <w:pPr>
        <w:ind w:firstLine="709"/>
        <w:jc w:val="center"/>
        <w:rPr>
          <w:rFonts w:cs="Arial"/>
          <w:bCs/>
        </w:rPr>
      </w:pPr>
    </w:p>
    <w:p w:rsidR="00A0480C" w:rsidRPr="00A0480C" w:rsidRDefault="00A0480C" w:rsidP="00A0480C">
      <w:pPr>
        <w:keepNext/>
        <w:widowControl w:val="0"/>
        <w:tabs>
          <w:tab w:val="left" w:pos="0"/>
        </w:tabs>
        <w:autoSpaceDE w:val="0"/>
        <w:ind w:firstLine="709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A0480C">
        <w:rPr>
          <w:rFonts w:eastAsia="Lucida Sans Unicode" w:cs="Arial"/>
          <w:bCs/>
          <w:kern w:val="1"/>
          <w:lang w:val="x-none"/>
        </w:rPr>
        <w:t>ПОСТАНОВЛЕНИЕ</w:t>
      </w:r>
    </w:p>
    <w:p w:rsidR="00A0480C" w:rsidRPr="00A0480C" w:rsidRDefault="00A0480C" w:rsidP="00A0480C">
      <w:pPr>
        <w:keepNext/>
        <w:widowControl w:val="0"/>
        <w:tabs>
          <w:tab w:val="num" w:pos="0"/>
          <w:tab w:val="left" w:pos="284"/>
        </w:tabs>
        <w:autoSpaceDE w:val="0"/>
        <w:ind w:firstLine="709"/>
        <w:outlineLvl w:val="0"/>
        <w:rPr>
          <w:rFonts w:eastAsia="Lucida Sans Unicode" w:cs="Arial"/>
          <w:bCs/>
          <w:kern w:val="1"/>
          <w:lang w:val="x-none"/>
        </w:rPr>
      </w:pPr>
      <w:r w:rsidRPr="00A0480C">
        <w:rPr>
          <w:rFonts w:eastAsia="Lucida Sans Unicode" w:cs="Arial"/>
          <w:bCs/>
          <w:kern w:val="1"/>
          <w:lang w:val="x-none"/>
        </w:rPr>
        <w:t xml:space="preserve">  </w:t>
      </w:r>
    </w:p>
    <w:p w:rsidR="00A0480C" w:rsidRPr="00A0480C" w:rsidRDefault="00A0480C" w:rsidP="00A0480C">
      <w:pPr>
        <w:ind w:firstLine="709"/>
        <w:rPr>
          <w:rFonts w:cs="Arial"/>
          <w:bCs/>
        </w:rPr>
      </w:pPr>
      <w:r w:rsidRPr="00A0480C">
        <w:rPr>
          <w:rFonts w:cs="Arial"/>
          <w:bCs/>
        </w:rPr>
        <w:t>09 июня  2026 г.  № 205</w:t>
      </w:r>
    </w:p>
    <w:p w:rsidR="00A0480C" w:rsidRPr="00A0480C" w:rsidRDefault="00356B90" w:rsidP="00A0480C">
      <w:pPr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6057900" cy="2937510"/>
                <wp:effectExtent l="9525" t="6985" r="9525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93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80C" w:rsidRPr="00636DA8" w:rsidRDefault="00A0480C" w:rsidP="00A0480C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ab/>
                            </w:r>
                            <w:r w:rsidRPr="00A0480C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hyperlink r:id="rId9" w:tgtFrame="Logical" w:history="1">
                              <w:r w:rsidRPr="00EB6BEB">
                                <w:rPr>
                                  <w:rStyle w:val="a5"/>
                                  <w:rFonts w:cs="Arial"/>
                                  <w:b/>
                                  <w:bCs/>
                                  <w:kern w:val="28"/>
                                  <w:sz w:val="32"/>
                                  <w:szCs w:val="32"/>
                                </w:rPr>
                                <w:t xml:space="preserve">29.05.2026 № 182 «Об утверждении </w:t>
                              </w:r>
                              <w:bookmarkStart w:id="1" w:name="_Hlk224828294"/>
                              <w:r w:rsidRPr="00EB6BEB">
                                <w:rPr>
                                  <w:rStyle w:val="a5"/>
                                  <w:rFonts w:cs="Arial"/>
                                  <w:b/>
                                  <w:bCs/>
                                  <w:kern w:val="28"/>
                                  <w:sz w:val="32"/>
                                  <w:szCs w:val="32"/>
                                </w:rPr>
                                <w:t>п</w:t>
                              </w:r>
                              <w:r w:rsidRPr="00EB6BEB">
                                <w:rPr>
                                  <w:rStyle w:val="a5"/>
                                  <w:rFonts w:cs="Arial"/>
                                  <w:b/>
                                  <w:kern w:val="28"/>
                                  <w:sz w:val="32"/>
                                  <w:szCs w:val="32"/>
                                </w:rPr>
                                <w:t>орядка предоставления меры поддержки участникам специальной военной операции и членам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                        </w:r>
                            </w:hyperlink>
                            <w:r w:rsidRPr="00A0480C"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A0480C" w:rsidRDefault="00A0480C" w:rsidP="00A0480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0480C" w:rsidRDefault="00A0480C" w:rsidP="00A0480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bookmarkEnd w:id="1"/>
                          <w:p w:rsidR="00A0480C" w:rsidRPr="00982DDF" w:rsidRDefault="00A0480C" w:rsidP="00A0480C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  <w:p w:rsidR="00A0480C" w:rsidRDefault="00A0480C" w:rsidP="00A04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8pt;margin-top:6.1pt;width:477pt;height:23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" strokecolor="white">
                <v:textbox>
                  <w:txbxContent>
                    <w:p w:rsidR="00A0480C" w:rsidRPr="00636DA8" w:rsidRDefault="00A0480C" w:rsidP="00A0480C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eastAsia="zh-CN"/>
                        </w:rPr>
                        <w:tab/>
                      </w:r>
                      <w:r w:rsidRPr="00A0480C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hyperlink r:id="rId10" w:tgtFrame="Logical" w:history="1">
                        <w:r w:rsidRPr="00EB6BEB">
                          <w:rPr>
                            <w:rStyle w:val="a5"/>
                            <w:rFonts w:cs="Arial"/>
                            <w:b/>
                            <w:bCs/>
                            <w:kern w:val="28"/>
                            <w:sz w:val="32"/>
                            <w:szCs w:val="32"/>
                          </w:rPr>
                          <w:t xml:space="preserve">29.05.2026 № 182 «Об утверждении </w:t>
                        </w:r>
                        <w:bookmarkStart w:id="2" w:name="_Hlk224828294"/>
                        <w:r w:rsidRPr="00EB6BEB">
                          <w:rPr>
                            <w:rStyle w:val="a5"/>
                            <w:rFonts w:cs="Arial"/>
                            <w:b/>
                            <w:bCs/>
                            <w:kern w:val="28"/>
                            <w:sz w:val="32"/>
                            <w:szCs w:val="32"/>
                          </w:rPr>
                          <w:t>п</w:t>
                        </w:r>
                        <w:r w:rsidRPr="00EB6BEB">
                          <w:rPr>
                            <w:rStyle w:val="a5"/>
                            <w:rFonts w:cs="Arial"/>
                            <w:b/>
                            <w:kern w:val="28"/>
                            <w:sz w:val="32"/>
                            <w:szCs w:val="32"/>
                          </w:rPr>
                          <w:t>орядка предоставления меры поддержки участникам специальной военной операции и членам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                  </w:r>
                      </w:hyperlink>
                      <w:r w:rsidRPr="00A0480C"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 xml:space="preserve"> </w:t>
                      </w:r>
                    </w:p>
                    <w:p w:rsidR="00A0480C" w:rsidRDefault="00A0480C" w:rsidP="00A0480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0480C" w:rsidRDefault="00A0480C" w:rsidP="00A0480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bookmarkEnd w:id="2"/>
                    <w:p w:rsidR="00A0480C" w:rsidRPr="00982DDF" w:rsidRDefault="00A0480C" w:rsidP="00A0480C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  <w:p w:rsidR="00A0480C" w:rsidRDefault="00A0480C" w:rsidP="00A0480C"/>
                  </w:txbxContent>
                </v:textbox>
              </v:shape>
            </w:pict>
          </mc:Fallback>
        </mc:AlternateConten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A0480C" w:rsidRPr="00A0480C" w:rsidTr="00427E90">
        <w:tc>
          <w:tcPr>
            <w:tcW w:w="5778" w:type="dxa"/>
          </w:tcPr>
          <w:p w:rsidR="00A0480C" w:rsidRPr="00A0480C" w:rsidRDefault="00A0480C" w:rsidP="00A0480C">
            <w:pPr>
              <w:ind w:firstLine="709"/>
              <w:rPr>
                <w:rFonts w:eastAsia="Lucida Sans Unicode" w:cs="Arial"/>
                <w:iCs/>
              </w:rPr>
            </w:pPr>
          </w:p>
        </w:tc>
      </w:tr>
    </w:tbl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0480C" w:rsidRDefault="00A0480C" w:rsidP="00A0480C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0480C" w:rsidRDefault="00A0480C" w:rsidP="00A0480C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0480C" w:rsidRDefault="00A0480C" w:rsidP="00A0480C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0480C" w:rsidRDefault="00A0480C" w:rsidP="00A0480C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0480C" w:rsidRDefault="00A0480C" w:rsidP="00A0480C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0480C" w:rsidRDefault="00A0480C" w:rsidP="00A0480C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A0480C" w:rsidRPr="00A0480C" w:rsidRDefault="00A0480C" w:rsidP="00A0480C">
      <w:pPr>
        <w:autoSpaceDE w:val="0"/>
        <w:autoSpaceDN w:val="0"/>
        <w:adjustRightInd w:val="0"/>
        <w:ind w:firstLine="709"/>
        <w:rPr>
          <w:rFonts w:cs="Arial"/>
        </w:rPr>
      </w:pPr>
      <w:r w:rsidRPr="00A0480C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A0480C">
        <w:rPr>
          <w:rFonts w:cs="Arial"/>
        </w:rPr>
        <w:t>, администрация Каменского муниципального района Воронежской области,</w:t>
      </w:r>
    </w:p>
    <w:p w:rsidR="00A0480C" w:rsidRPr="00A0480C" w:rsidRDefault="00A0480C" w:rsidP="00A0480C">
      <w:pPr>
        <w:ind w:firstLine="709"/>
        <w:jc w:val="center"/>
        <w:rPr>
          <w:rFonts w:cs="Arial"/>
        </w:rPr>
      </w:pPr>
      <w:r w:rsidRPr="00A0480C">
        <w:rPr>
          <w:rFonts w:cs="Arial"/>
        </w:rPr>
        <w:t>ПОСТАНОВЛЯЕТ: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 1. Внести в постановление от 29.05.2026 № 182 следующие изменения: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  <w:lang w:eastAsia="zh-CN"/>
        </w:rPr>
        <w:t>1.1. Приложение к постановлению – «П</w:t>
      </w:r>
      <w:r w:rsidRPr="00A0480C">
        <w:rPr>
          <w:rFonts w:cs="Arial"/>
        </w:rPr>
        <w:t>орядок предоставления меры поддержки участникам специальной военной операции и членам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изложить в новой редакции</w:t>
      </w:r>
      <w:r w:rsidRPr="00A0480C">
        <w:rPr>
          <w:rFonts w:cs="Arial"/>
          <w:lang w:eastAsia="zh-CN"/>
        </w:rPr>
        <w:t>, согласно приложению к настоящему постановлению.</w:t>
      </w:r>
    </w:p>
    <w:p w:rsidR="00A0480C" w:rsidRPr="00A0480C" w:rsidRDefault="00A0480C" w:rsidP="00A0480C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A0480C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lastRenderedPageBreak/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autoSpaceDE w:val="0"/>
        <w:ind w:firstLine="709"/>
        <w:rPr>
          <w:rFonts w:cs="Arial"/>
        </w:rPr>
      </w:pPr>
      <w:r w:rsidRPr="00A0480C">
        <w:rPr>
          <w:rFonts w:cs="Arial"/>
        </w:rPr>
        <w:t xml:space="preserve">  Глава</w:t>
      </w:r>
    </w:p>
    <w:p w:rsidR="00A0480C" w:rsidRPr="00A0480C" w:rsidRDefault="00A0480C" w:rsidP="00A0480C">
      <w:pPr>
        <w:autoSpaceDE w:val="0"/>
        <w:ind w:firstLine="709"/>
        <w:rPr>
          <w:rFonts w:cs="Arial"/>
        </w:rPr>
      </w:pPr>
      <w:r w:rsidRPr="00A0480C">
        <w:rPr>
          <w:rFonts w:cs="Arial"/>
        </w:rPr>
        <w:t>Администрации Каменского</w:t>
      </w:r>
    </w:p>
    <w:p w:rsidR="00A0480C" w:rsidRPr="00A0480C" w:rsidRDefault="00A0480C" w:rsidP="00A0480C">
      <w:pPr>
        <w:autoSpaceDE w:val="0"/>
        <w:ind w:firstLine="709"/>
        <w:rPr>
          <w:rFonts w:cs="Arial"/>
        </w:rPr>
      </w:pPr>
      <w:r w:rsidRPr="00A0480C">
        <w:rPr>
          <w:rFonts w:cs="Arial"/>
        </w:rPr>
        <w:t xml:space="preserve">  муниципального района  А.С. Кателкин</w:t>
      </w:r>
    </w:p>
    <w:p w:rsidR="00A0480C" w:rsidRPr="00A0480C" w:rsidRDefault="00A0480C" w:rsidP="00A0480C">
      <w:pPr>
        <w:ind w:firstLine="709"/>
        <w:jc w:val="right"/>
        <w:rPr>
          <w:rFonts w:cs="Arial"/>
        </w:rPr>
      </w:pPr>
      <w:r w:rsidRPr="00A0480C">
        <w:rPr>
          <w:rFonts w:eastAsia="Calibri" w:cs="Arial"/>
          <w:lang w:eastAsia="en-US"/>
        </w:rPr>
        <w:br w:type="page"/>
      </w:r>
      <w:r w:rsidRPr="00A0480C">
        <w:rPr>
          <w:rFonts w:cs="Arial"/>
        </w:rPr>
        <w:lastRenderedPageBreak/>
        <w:t xml:space="preserve">Утвержден  </w:t>
      </w:r>
    </w:p>
    <w:p w:rsidR="00A0480C" w:rsidRPr="00A0480C" w:rsidRDefault="00A0480C" w:rsidP="00A0480C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A0480C">
        <w:rPr>
          <w:rFonts w:cs="Arial"/>
        </w:rPr>
        <w:t xml:space="preserve">постановлением администрации </w:t>
      </w:r>
    </w:p>
    <w:p w:rsidR="00A0480C" w:rsidRPr="00A0480C" w:rsidRDefault="00A0480C" w:rsidP="00A0480C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A0480C">
        <w:rPr>
          <w:rFonts w:cs="Arial"/>
        </w:rPr>
        <w:t xml:space="preserve">Каменского муниципального района </w:t>
      </w:r>
    </w:p>
    <w:p w:rsidR="00A0480C" w:rsidRPr="00A0480C" w:rsidRDefault="00A0480C" w:rsidP="00A0480C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A0480C">
        <w:rPr>
          <w:rFonts w:cs="Arial"/>
        </w:rPr>
        <w:t xml:space="preserve">Воронежской области  </w:t>
      </w:r>
    </w:p>
    <w:p w:rsidR="00A0480C" w:rsidRPr="00A0480C" w:rsidRDefault="00A0480C" w:rsidP="00A0480C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A0480C">
        <w:rPr>
          <w:rFonts w:cs="Arial"/>
        </w:rPr>
        <w:t>от 09 .06.2026 г. № 205</w:t>
      </w:r>
    </w:p>
    <w:p w:rsidR="00A0480C" w:rsidRPr="00A0480C" w:rsidRDefault="00A0480C" w:rsidP="00A0480C">
      <w:pPr>
        <w:ind w:firstLine="709"/>
        <w:jc w:val="center"/>
        <w:rPr>
          <w:rFonts w:cs="Arial"/>
        </w:rPr>
      </w:pPr>
      <w:r w:rsidRPr="00A0480C">
        <w:rPr>
          <w:rFonts w:cs="Arial"/>
        </w:rPr>
        <w:t>Порядок предоставления меры поддержки</w:t>
      </w:r>
    </w:p>
    <w:p w:rsidR="00A0480C" w:rsidRPr="00A0480C" w:rsidRDefault="00A0480C" w:rsidP="00A0480C">
      <w:pPr>
        <w:ind w:firstLine="709"/>
        <w:jc w:val="center"/>
        <w:rPr>
          <w:rFonts w:cs="Arial"/>
        </w:rPr>
      </w:pPr>
      <w:r w:rsidRPr="00A0480C">
        <w:rPr>
          <w:rFonts w:cs="Arial"/>
        </w:rPr>
        <w:t>участникам специальной военной операции и членам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1.</w:t>
      </w:r>
      <w:r w:rsidRPr="00A0480C">
        <w:rPr>
          <w:rFonts w:cs="Arial"/>
        </w:rPr>
        <w:tab/>
        <w:t>Общие положения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(далее – мера поддержки).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eastAsia="Calibri" w:cs="Arial"/>
          <w:lang w:eastAsia="en-US"/>
        </w:rPr>
        <w:t xml:space="preserve">1.2. </w:t>
      </w:r>
      <w:r w:rsidRPr="00A0480C">
        <w:rPr>
          <w:rFonts w:cs="Arial"/>
        </w:rPr>
        <w:t>Мера поддержки, предусмотренная настоящим Порядком, предоставляется следующим категориям граждан и членам их семей, указанным в постановлении Администрации Каменского муниципального района Воронежской области от 18.12.2024 № 568 «О мерах поддержки участников специальной военной операции и членов их семей».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1.3. Мера поддержки предоставляется на срок: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а) детям лиц, принимающих участие в СВО  - на срок не менее чем до конца года, следующего за годом завершения СВО;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 xml:space="preserve">б) детям участников СВО, погибших (умерших) в связи с участием СВО - бессрочно; 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в) детям лиц, пребывающих в запасе Вооруженных Сил Российской Федерации, находящихся в мобилизационном людском резерве и заключивших контракт с Министерством обороны Российской Федерации – на срок действия контракта;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г) детям лиц, признанных в установленном порядке инвалидами,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 – бессрочно.</w:t>
      </w:r>
    </w:p>
    <w:p w:rsidR="00A0480C" w:rsidRPr="00A0480C" w:rsidRDefault="00A0480C" w:rsidP="00A0480C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A0480C">
        <w:rPr>
          <w:rFonts w:cs="Arial"/>
        </w:rPr>
        <w:t>Получатели меры поддержки, в том числе являются дети, находящиеся под опекой (попечительством)</w:t>
      </w:r>
      <w:r w:rsidRPr="00A0480C">
        <w:rPr>
          <w:rFonts w:eastAsia="Calibri" w:cs="Arial"/>
          <w:lang w:eastAsia="en-US"/>
        </w:rPr>
        <w:t>.</w:t>
      </w:r>
    </w:p>
    <w:p w:rsidR="00A0480C" w:rsidRPr="00A0480C" w:rsidRDefault="00A0480C" w:rsidP="00A0480C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A0480C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A0480C" w:rsidRPr="00A0480C" w:rsidRDefault="00A0480C" w:rsidP="00A0480C">
      <w:pPr>
        <w:ind w:firstLine="709"/>
        <w:contextualSpacing/>
        <w:rPr>
          <w:rFonts w:eastAsia="Calibri" w:cs="Arial"/>
          <w:lang w:eastAsia="en-US"/>
        </w:rPr>
      </w:pPr>
      <w:r w:rsidRPr="00A0480C">
        <w:rPr>
          <w:rFonts w:eastAsia="Calibri" w:cs="Arial"/>
          <w:lang w:eastAsia="en-US"/>
        </w:rPr>
        <w:t xml:space="preserve">1.4. Предоставление меры поддержки осуществляется без взимания платы. 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1.5. Учет предоставления меры поддержки осуществляется СОШ, которую посещает ребенок и Администрацией Каменского муниципального района Воронежской области (далее – Администрация).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2. Порядок предоставления меры поддержки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lastRenderedPageBreak/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Проактивный режим предоставления меры поддержки реализуется путем направления законному представителю ребенка участника СВО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Для реализации проактивного режима предоставления меры поддержки ОО (Администрация) использует следующие сведения: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- об обучении сведения об обучении ребенка участника СВО в ОО (находятся в распоряжении ОО).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ОО, которую посещает ребенок участника СВО (Администрацию).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специальной военной операции в места сбора и (или) на пункты (места) приема военнослужащих.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2.3. Заявитель может подать документы в ОО, которую посещает ребенок участника СВО (Администрацию) следующими способами (по выбору Заявителя):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на бумажном носителе посредством личного обращения в ОО, которую посещает ребенок участника СВО;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посредством почтового отправления;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</w:t>
      </w:r>
      <w:r w:rsidRPr="00A0480C">
        <w:rPr>
          <w:rFonts w:cs="Arial"/>
        </w:rPr>
        <w:lastRenderedPageBreak/>
        <w:t xml:space="preserve">информационных системах, заполняет формы указанных заявлений с использованием интерактивной формы в электронном виде.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2.4. Документы и сведения, необходимые для предоставления меры поддержки: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2.4.1. Документы, подлежащие представлению Заявителем самостоятельно: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б) паспорт гражданина Российской Федерации или иной документ, удостоверяющий личность Заявителя;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lastRenderedPageBreak/>
        <w:t>а) документ, подтверждающий факт участия в СВО (витрина данных Министерства обороны Российской Федерации);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е) сведения об обучении ребенка участника СВО в ОО (находятся в распоряжении ОО).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Заявитель вправе представить указанные сведения (документы) по собственной инициативе.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2.5. Заявитель обязан информировать 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3. Условия предоставления (отказа в предоставлении)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меры поддержки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подача запроса неуполномоченным лицом;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отсутствие сведений об обучении в ОО.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3.2. Основаниями для отказа в предоставлении меры поддержки являются: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lastRenderedPageBreak/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- наличие в представленных документах (сведениях) недостоверной и (или) неполной информации;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A0480C" w:rsidRPr="00A0480C" w:rsidRDefault="00A0480C" w:rsidP="00A0480C">
      <w:pPr>
        <w:ind w:firstLine="709"/>
        <w:contextualSpacing/>
        <w:rPr>
          <w:rFonts w:cs="Arial"/>
        </w:rPr>
      </w:pPr>
      <w:r w:rsidRPr="00A0480C">
        <w:rPr>
          <w:rFonts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3.3. Решение о предоставлении меры поддержки принимается ОО, которую посещает ребенок участника СВО (Администрацией) в течение 1 (одного) рабочего дня с даты подачи заявления.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3.5.</w:t>
      </w:r>
      <w:r w:rsidRPr="00A0480C">
        <w:rPr>
          <w:rFonts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на бумажном носителе посредством личного обращения в ОО (Администрацию);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посредством почтового отправления;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на бумажном носителе посредством личного обращения в МФЦ;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3.6. При подаче заявления в ходе личного приема в 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lastRenderedPageBreak/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сотрудником ОО (Администрации) при личном обращении Заявителя или по телефону;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по электронной почте Заявителя;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посредством ЕПГУ либо Портала (при наличии технической возможности).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3.8.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посредством почтового отправления;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- в МФЦ;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- в ОО (Администрации).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3.9. Заявители имеют право на обжалование решений и действий (бездействия) должностного лица ОО (Администрации), МФЦ при предоставлении меры поддержки в установленном порядке. 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eastAsia="Calibri" w:cs="Arial"/>
        </w:rPr>
      </w:pPr>
      <w:r w:rsidRPr="00A0480C">
        <w:rPr>
          <w:rFonts w:eastAsia="Calibri" w:cs="Arial"/>
        </w:rPr>
        <w:t>4. Финансирование меры поддержки</w:t>
      </w:r>
    </w:p>
    <w:p w:rsidR="00A0480C" w:rsidRPr="00A0480C" w:rsidRDefault="00A0480C" w:rsidP="00A0480C">
      <w:pPr>
        <w:ind w:firstLine="709"/>
        <w:rPr>
          <w:rFonts w:eastAsia="Calibri" w:cs="Arial"/>
        </w:rPr>
      </w:pPr>
      <w:r w:rsidRPr="00A0480C">
        <w:rPr>
          <w:rFonts w:eastAsia="Calibri" w:cs="Arial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Борисоглебского городского округа Воронежской области  в рамках муниципальной программы «Развитие образования».</w:t>
      </w:r>
    </w:p>
    <w:p w:rsidR="00A0480C" w:rsidRPr="00A0480C" w:rsidRDefault="00A0480C" w:rsidP="00A0480C">
      <w:pPr>
        <w:ind w:firstLine="709"/>
        <w:rPr>
          <w:rFonts w:eastAsia="Calibri" w:cs="Arial"/>
          <w:lang w:eastAsia="en-US"/>
        </w:rPr>
        <w:sectPr w:rsidR="00A0480C" w:rsidRPr="00A0480C" w:rsidSect="00427E90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jc w:val="right"/>
        <w:rPr>
          <w:rFonts w:cs="Arial"/>
        </w:rPr>
      </w:pPr>
      <w:r w:rsidRPr="00A0480C">
        <w:rPr>
          <w:rFonts w:cs="Arial"/>
        </w:rPr>
        <w:t xml:space="preserve">Приложение № 1 к Порядку 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Форма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В ________________________________________________________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(указывается наименование образовательной организации, органа местного самоуправления)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jc w:val="center"/>
        <w:rPr>
          <w:rFonts w:cs="Arial"/>
        </w:rPr>
      </w:pPr>
      <w:r w:rsidRPr="00A0480C">
        <w:rPr>
          <w:rFonts w:cs="Arial"/>
        </w:rPr>
        <w:t>Заявление</w:t>
      </w:r>
    </w:p>
    <w:p w:rsidR="00A0480C" w:rsidRPr="00A0480C" w:rsidRDefault="00A0480C" w:rsidP="00A0480C">
      <w:pPr>
        <w:ind w:firstLine="709"/>
        <w:jc w:val="center"/>
        <w:rPr>
          <w:rFonts w:cs="Arial"/>
        </w:rPr>
      </w:pPr>
      <w:r w:rsidRPr="00A0480C">
        <w:rPr>
          <w:rFonts w:cs="Arial"/>
        </w:rPr>
        <w:t>о предоставлении меры поддержки</w:t>
      </w:r>
    </w:p>
    <w:p w:rsidR="00A0480C" w:rsidRPr="00A0480C" w:rsidRDefault="00A0480C" w:rsidP="00A0480C">
      <w:pPr>
        <w:ind w:firstLine="709"/>
        <w:jc w:val="center"/>
        <w:rPr>
          <w:rFonts w:cs="Arial"/>
        </w:rPr>
      </w:pPr>
      <w:r w:rsidRPr="00A0480C">
        <w:rPr>
          <w:rFonts w:cs="Arial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________________________________________________________________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(фамилия, имя, отчество (при наличии) заявителя)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тел.: ____________________________________________________________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адрес электронной почты (при наличии): _______________________________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Наименование документа, удостоверяющего личность</w:t>
      </w:r>
      <w:r w:rsidRPr="00A0480C">
        <w:rPr>
          <w:rFonts w:cs="Arial"/>
        </w:rPr>
        <w:tab/>
        <w:t xml:space="preserve">  Дата выдачи</w:t>
      </w:r>
      <w:r w:rsidRPr="00A0480C">
        <w:rPr>
          <w:rFonts w:cs="Arial"/>
        </w:rPr>
        <w:tab/>
        <w:t xml:space="preserve">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Серия и номер документа</w:t>
      </w:r>
      <w:r w:rsidRPr="00A0480C">
        <w:rPr>
          <w:rFonts w:cs="Arial"/>
        </w:rPr>
        <w:tab/>
        <w:t xml:space="preserve">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Кем выдан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Прошу обеспечить  моего ребенка (моих детей)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1)_______________________________________________________________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2)_______________________________________________________________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(указывается ФИО, год рождения)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являющегося (-ихся) обучающимися (-ами) ОО № 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(указывается наименование образовательной организации, класс)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Бесплатным двухразовым горячим питанием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Выбор способа получения результата (нужное - подчеркнуть):</w:t>
      </w:r>
    </w:p>
    <w:p w:rsidR="00A0480C" w:rsidRPr="00A0480C" w:rsidRDefault="00A0480C" w:rsidP="00A0480C">
      <w:pPr>
        <w:numPr>
          <w:ilvl w:val="0"/>
          <w:numId w:val="1"/>
        </w:numPr>
        <w:ind w:firstLine="709"/>
        <w:contextualSpacing/>
        <w:jc w:val="left"/>
        <w:rPr>
          <w:rFonts w:eastAsia="Calibri" w:cs="Arial"/>
          <w:kern w:val="2"/>
          <w:lang w:val="x-none" w:eastAsia="ar-SA"/>
        </w:rPr>
      </w:pPr>
      <w:r w:rsidRPr="00A0480C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A0480C" w:rsidRPr="00A0480C" w:rsidRDefault="00A0480C" w:rsidP="00A0480C">
      <w:pPr>
        <w:numPr>
          <w:ilvl w:val="0"/>
          <w:numId w:val="1"/>
        </w:numPr>
        <w:ind w:firstLine="709"/>
        <w:contextualSpacing/>
        <w:jc w:val="left"/>
        <w:rPr>
          <w:rFonts w:eastAsia="Calibri" w:cs="Arial"/>
          <w:kern w:val="2"/>
          <w:lang w:val="x-none" w:eastAsia="ar-SA"/>
        </w:rPr>
      </w:pPr>
      <w:r w:rsidRPr="00A0480C">
        <w:rPr>
          <w:rFonts w:eastAsia="Calibri" w:cs="Arial"/>
          <w:kern w:val="2"/>
          <w:lang w:val="x-none" w:eastAsia="ar-SA"/>
        </w:rPr>
        <w:t>посредством почтового отправления;</w:t>
      </w:r>
    </w:p>
    <w:p w:rsidR="00A0480C" w:rsidRPr="00A0480C" w:rsidRDefault="00A0480C" w:rsidP="00A0480C">
      <w:pPr>
        <w:numPr>
          <w:ilvl w:val="0"/>
          <w:numId w:val="1"/>
        </w:numPr>
        <w:ind w:firstLine="709"/>
        <w:contextualSpacing/>
        <w:jc w:val="left"/>
        <w:rPr>
          <w:rFonts w:eastAsia="Calibri" w:cs="Arial"/>
          <w:kern w:val="2"/>
          <w:lang w:val="x-none" w:eastAsia="ar-SA"/>
        </w:rPr>
      </w:pPr>
      <w:r w:rsidRPr="00A0480C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МФЦ;</w:t>
      </w:r>
    </w:p>
    <w:p w:rsidR="00A0480C" w:rsidRPr="00A0480C" w:rsidRDefault="00A0480C" w:rsidP="00A0480C">
      <w:pPr>
        <w:numPr>
          <w:ilvl w:val="0"/>
          <w:numId w:val="1"/>
        </w:numPr>
        <w:ind w:firstLine="709"/>
        <w:contextualSpacing/>
        <w:jc w:val="left"/>
        <w:rPr>
          <w:rFonts w:eastAsia="Calibri" w:cs="Arial"/>
          <w:kern w:val="2"/>
          <w:lang w:val="x-none" w:eastAsia="ar-SA"/>
        </w:rPr>
      </w:pPr>
      <w:r w:rsidRPr="00A0480C">
        <w:rPr>
          <w:rFonts w:eastAsia="Calibri" w:cs="Arial"/>
          <w:kern w:val="2"/>
          <w:lang w:val="x-none" w:eastAsia="ar-SA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К заявлению прилагаю: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 1. Документы (копии документов) согласно установленному перечню: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________________________________________________________________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________________________________________________________________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«___» ______________ 20___ г.  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 (подпись заявителя (законного представителя))</w:t>
      </w:r>
    </w:p>
    <w:p w:rsidR="00A0480C" w:rsidRPr="00A0480C" w:rsidRDefault="00A0480C" w:rsidP="00A0480C">
      <w:pPr>
        <w:ind w:firstLine="709"/>
        <w:rPr>
          <w:rFonts w:cs="Arial"/>
        </w:rPr>
        <w:sectPr w:rsidR="00A0480C" w:rsidRPr="00A0480C" w:rsidSect="00427E90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A0480C" w:rsidRPr="00A0480C" w:rsidRDefault="00A0480C" w:rsidP="00A0480C">
      <w:pPr>
        <w:ind w:firstLine="709"/>
        <w:jc w:val="right"/>
        <w:rPr>
          <w:rFonts w:cs="Arial"/>
        </w:rPr>
      </w:pPr>
      <w:r w:rsidRPr="00A0480C">
        <w:rPr>
          <w:rFonts w:cs="Arial"/>
        </w:rPr>
        <w:lastRenderedPageBreak/>
        <w:t xml:space="preserve">Приложение № 2 к Порядку </w:t>
      </w:r>
    </w:p>
    <w:p w:rsidR="00A0480C" w:rsidRPr="00A0480C" w:rsidRDefault="00A0480C" w:rsidP="00A0480C">
      <w:pPr>
        <w:ind w:firstLine="709"/>
        <w:jc w:val="right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Форма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Наименование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органа местного самоуправления 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Кому: 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Уведомление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о предоставлении меры поддержки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«__» ____________ 20__ г.  № _____________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Рассмотрев Ваше заявление от _______20___г.  и  прилагаемые  к  нему  документы, __________(наименование образовательной организации, органа местного самоуправления) принято решение обеспечить Вашего ребенка (детей) _____________________________________________________________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 (Ф.И.О., дата рождения ребенка)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Бесплатным горячим питанием в образовательной организации______ (указывается наименование, номер образовательной организации, которую посещает ребенок) с «_____» ____________ 20__ г. (указывается дата, с которой семье предоставляется 100% льгота)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_____________________  _________________  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 (должность лица,  (подпись)  (расшифровка подписи) подписавшего уведомление)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  <w:sectPr w:rsidR="00A0480C" w:rsidRPr="00A0480C" w:rsidSect="00427E90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A0480C" w:rsidRPr="00A0480C" w:rsidRDefault="00A0480C" w:rsidP="00A0480C">
      <w:pPr>
        <w:ind w:firstLine="709"/>
        <w:jc w:val="right"/>
        <w:rPr>
          <w:rFonts w:cs="Arial"/>
        </w:rPr>
      </w:pPr>
      <w:r w:rsidRPr="00A0480C">
        <w:rPr>
          <w:rFonts w:cs="Arial"/>
        </w:rPr>
        <w:lastRenderedPageBreak/>
        <w:t xml:space="preserve">Приложение № 3 к Порядку 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Форма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Наименование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органа местного самоуправления 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Кому: 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Уведомление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об отказе предоставлении меры поддержки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«__» ____________ 20___ г.  № _____________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Вам отказано в предоставлении меры поддержки по заявлению от ________20__ г.  по причине __________________________________________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__________________________________________________________________.  (основание(я), предусмотренное(ые) Порядком)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Вам необходимо _______________________________________________ __________________________________________________________________.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(порядок действий, которые необходимо выполнить заявителю для получения положительного результата  по заявлению)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Настоящее решение может быть обжаловано в досудебном порядке путем направления жалобы в образовательную организацию, администрацию _________ муниципального района / городского округа, а также в судебном порядке.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_______________________________  ______________  ______________  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 xml:space="preserve">  (должность уполномоченного лица)  (подпись)  (расшифровка подписи)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jc w:val="right"/>
        <w:rPr>
          <w:rFonts w:cs="Arial"/>
        </w:rPr>
      </w:pPr>
      <w:r w:rsidRPr="00A0480C">
        <w:rPr>
          <w:rFonts w:cs="Arial"/>
        </w:rPr>
        <w:br w:type="page"/>
      </w:r>
      <w:r w:rsidRPr="00A0480C">
        <w:rPr>
          <w:rFonts w:cs="Arial"/>
        </w:rPr>
        <w:lastRenderedPageBreak/>
        <w:t xml:space="preserve">Приложение № 4 к Порядку </w:t>
      </w:r>
    </w:p>
    <w:p w:rsidR="00A0480C" w:rsidRPr="00A0480C" w:rsidRDefault="00A0480C" w:rsidP="00A0480C">
      <w:pPr>
        <w:ind w:firstLine="709"/>
        <w:jc w:val="right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Форма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Согласие на обработку персональных данных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Я, ______________________________________________________________,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(указывается Ф.И.О. заявителя полностью) проживающий(ая) по адресу (по месту регистрации):</w:t>
      </w:r>
      <w:r w:rsidRPr="00A0480C">
        <w:rPr>
          <w:rFonts w:cs="Arial"/>
        </w:rPr>
        <w:tab/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паспорт №_________ дата выдачи___________  кем выдан________________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________________________________________________________________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в  соответствии  с  требованиями  статьи 9 Федерального закона от 27.07.2006 № 152-ФЗ «О персональных данных», в целях предоставления права на 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Срок действия настоящего согласия в течение ________________ с момента его оформления.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A0480C" w:rsidRPr="00A0480C" w:rsidRDefault="00A0480C" w:rsidP="00A0480C">
      <w:pPr>
        <w:ind w:firstLine="709"/>
        <w:rPr>
          <w:rFonts w:cs="Arial"/>
        </w:rPr>
      </w:pPr>
    </w:p>
    <w:p w:rsidR="00A0480C" w:rsidRPr="00A0480C" w:rsidRDefault="00A0480C" w:rsidP="00A0480C">
      <w:pPr>
        <w:ind w:firstLine="709"/>
        <w:rPr>
          <w:rFonts w:cs="Arial"/>
        </w:rPr>
      </w:pPr>
      <w:r w:rsidRPr="00A0480C">
        <w:rPr>
          <w:rFonts w:cs="Arial"/>
        </w:rPr>
        <w:t>«___» ________ 20_____ г.  _____________  ___________________</w:t>
      </w:r>
    </w:p>
    <w:p w:rsidR="00A0480C" w:rsidRPr="00A0480C" w:rsidRDefault="00A0480C" w:rsidP="00A0480C">
      <w:pPr>
        <w:ind w:firstLine="709"/>
        <w:rPr>
          <w:rFonts w:eastAsia="Calibri" w:cs="Arial"/>
          <w:lang w:eastAsia="en-US"/>
        </w:rPr>
      </w:pPr>
      <w:r w:rsidRPr="00A0480C">
        <w:rPr>
          <w:rFonts w:cs="Arial"/>
        </w:rPr>
        <w:t xml:space="preserve">  (подпись)  (расшифровка подписи)</w:t>
      </w:r>
    </w:p>
    <w:p w:rsidR="00A0480C" w:rsidRPr="00A0480C" w:rsidRDefault="00A0480C" w:rsidP="00A0480C">
      <w:pPr>
        <w:ind w:firstLine="709"/>
        <w:rPr>
          <w:rFonts w:eastAsia="Calibri" w:cs="Arial"/>
          <w:lang w:eastAsia="en-US"/>
        </w:rPr>
      </w:pPr>
    </w:p>
    <w:p w:rsidR="005836D7" w:rsidRDefault="005836D7"/>
    <w:sectPr w:rsidR="005836D7" w:rsidSect="00427E90">
      <w:headerReference w:type="default" r:id="rId11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BC3" w:rsidRDefault="004F6BC3">
      <w:r>
        <w:separator/>
      </w:r>
    </w:p>
  </w:endnote>
  <w:endnote w:type="continuationSeparator" w:id="0">
    <w:p w:rsidR="004F6BC3" w:rsidRDefault="004F6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BC3" w:rsidRDefault="004F6BC3">
      <w:r>
        <w:separator/>
      </w:r>
    </w:p>
  </w:footnote>
  <w:footnote w:type="continuationSeparator" w:id="0">
    <w:p w:rsidR="004F6BC3" w:rsidRDefault="004F6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E90" w:rsidRPr="003A6844" w:rsidRDefault="00427E90">
    <w:pPr>
      <w:pStyle w:val="a6"/>
      <w:jc w:val="center"/>
      <w:rPr>
        <w:lang w:val="ru-RU"/>
      </w:rPr>
    </w:pPr>
  </w:p>
  <w:p w:rsidR="00427E90" w:rsidRDefault="00427E9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50"/>
    <w:rsid w:val="00110FC3"/>
    <w:rsid w:val="001B102C"/>
    <w:rsid w:val="001F3E4E"/>
    <w:rsid w:val="002965ED"/>
    <w:rsid w:val="00356B90"/>
    <w:rsid w:val="003B2C57"/>
    <w:rsid w:val="00427E90"/>
    <w:rsid w:val="004D4846"/>
    <w:rsid w:val="004E26C0"/>
    <w:rsid w:val="004F6BC3"/>
    <w:rsid w:val="005836D7"/>
    <w:rsid w:val="005D5B73"/>
    <w:rsid w:val="00802A85"/>
    <w:rsid w:val="008F5EBD"/>
    <w:rsid w:val="00905B81"/>
    <w:rsid w:val="00A0480C"/>
    <w:rsid w:val="00AB1172"/>
    <w:rsid w:val="00CF1A3D"/>
    <w:rsid w:val="00E460F0"/>
    <w:rsid w:val="00EB6BEB"/>
    <w:rsid w:val="00EC795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56B9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56B9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56B9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56B9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56B9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56B9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56B90"/>
  </w:style>
  <w:style w:type="character" w:customStyle="1" w:styleId="10">
    <w:name w:val="Заголовок 1 Знак"/>
    <w:aliases w:val="!Части документа Знак"/>
    <w:link w:val="1"/>
    <w:rsid w:val="00A048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0480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0480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0480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56B9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56B9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A0480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56B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56B90"/>
    <w:rPr>
      <w:color w:val="0000FF"/>
      <w:u w:val="none"/>
    </w:rPr>
  </w:style>
  <w:style w:type="paragraph" w:customStyle="1" w:styleId="Application">
    <w:name w:val="Application!Приложение"/>
    <w:rsid w:val="00356B9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56B9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56B9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A0480C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A0480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5D5B73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D5B7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56B9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56B9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56B9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56B9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56B9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56B9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56B90"/>
  </w:style>
  <w:style w:type="character" w:customStyle="1" w:styleId="10">
    <w:name w:val="Заголовок 1 Знак"/>
    <w:aliases w:val="!Части документа Знак"/>
    <w:link w:val="1"/>
    <w:rsid w:val="00A048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0480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0480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0480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56B9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56B9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A0480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56B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56B90"/>
    <w:rPr>
      <w:color w:val="0000FF"/>
      <w:u w:val="none"/>
    </w:rPr>
  </w:style>
  <w:style w:type="paragraph" w:customStyle="1" w:styleId="Application">
    <w:name w:val="Application!Приложение"/>
    <w:rsid w:val="00356B9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56B9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56B9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A0480C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A0480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5D5B73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D5B7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192.168.200.42:8080/content/act/43010494-521c-46db-9fac-562e5c7ef2a7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43010494-521c-46db-9fac-562e5c7ef2a7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12</Pages>
  <Words>3574</Words>
  <Characters>20376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23903</CharactersWithSpaces>
  <SharedDoc>false</SharedDoc>
  <HLinks>
    <vt:vector size="6" baseType="variant">
      <vt:variant>
        <vt:i4>7209005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http://192.168.200.42:8080/content/act/43010494-521c-46db-9fac-562e5c7ef2a7.doc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2026-07-17T08:06:00Z</dcterms:created>
  <dcterms:modified xsi:type="dcterms:W3CDTF">2026-07-17T08:07:00Z</dcterms:modified>
</cp:coreProperties>
</file>